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B1D236" w14:textId="77777777" w:rsidR="006B3641" w:rsidRPr="0036482B" w:rsidRDefault="006B3641" w:rsidP="006B3641">
      <w:pPr>
        <w:rPr>
          <w:rFonts w:ascii="Arial" w:hAnsi="Arial" w:cs="Arial"/>
          <w:szCs w:val="20"/>
        </w:rPr>
      </w:pPr>
    </w:p>
    <w:p w14:paraId="49DA1491" w14:textId="77777777" w:rsidR="006B3641" w:rsidRPr="0036482B" w:rsidRDefault="006B3641" w:rsidP="006B3641">
      <w:pPr>
        <w:rPr>
          <w:rFonts w:ascii="Arial" w:hAnsi="Arial" w:cs="Arial"/>
          <w:szCs w:val="20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1"/>
        <w:gridCol w:w="3261"/>
        <w:gridCol w:w="2693"/>
        <w:gridCol w:w="2542"/>
        <w:gridCol w:w="4187"/>
      </w:tblGrid>
      <w:tr w:rsidR="006B3641" w:rsidRPr="0036482B" w14:paraId="0BE895EB" w14:textId="77777777" w:rsidTr="0036482B">
        <w:trPr>
          <w:trHeight w:val="227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53EC4C" w14:textId="5E8523C5" w:rsidR="006B3641" w:rsidRPr="0036482B" w:rsidRDefault="006B3641" w:rsidP="00D51C0E">
            <w:pPr>
              <w:rPr>
                <w:rFonts w:ascii="Arial" w:hAnsi="Arial" w:cs="Arial"/>
                <w:szCs w:val="20"/>
              </w:rPr>
            </w:pPr>
            <w:r w:rsidRPr="0036482B">
              <w:rPr>
                <w:rFonts w:ascii="Arial" w:hAnsi="Arial" w:cs="Arial"/>
                <w:szCs w:val="20"/>
              </w:rPr>
              <w:t>Naam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9CEF7D" w14:textId="77777777" w:rsidR="003B46B1" w:rsidRPr="0036482B" w:rsidRDefault="003B46B1" w:rsidP="00D51C0E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139C33A7" w14:textId="77777777" w:rsidR="006B3641" w:rsidRPr="0036482B" w:rsidRDefault="006B3641" w:rsidP="00D51C0E">
            <w:pPr>
              <w:rPr>
                <w:rFonts w:ascii="Arial" w:hAnsi="Arial" w:cs="Arial"/>
                <w:szCs w:val="20"/>
              </w:rPr>
            </w:pPr>
          </w:p>
          <w:p w14:paraId="6A764BB5" w14:textId="77777777" w:rsidR="00D51C0E" w:rsidRPr="0036482B" w:rsidRDefault="00D51C0E" w:rsidP="00D51C0E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4347E1" w14:textId="0A4E19FA" w:rsidR="006B3641" w:rsidRPr="0036482B" w:rsidRDefault="00DE5F4C" w:rsidP="00D51C0E">
            <w:pPr>
              <w:rPr>
                <w:rFonts w:ascii="Arial" w:hAnsi="Arial" w:cs="Arial"/>
                <w:szCs w:val="20"/>
              </w:rPr>
            </w:pPr>
            <w:r w:rsidRPr="0036482B">
              <w:rPr>
                <w:rFonts w:ascii="Arial" w:hAnsi="Arial" w:cs="Arial"/>
                <w:szCs w:val="20"/>
              </w:rPr>
              <w:t>Contactpersoon - afdeling</w:t>
            </w:r>
            <w:r w:rsidR="006B3641" w:rsidRPr="0036482B">
              <w:rPr>
                <w:rFonts w:ascii="Arial" w:hAnsi="Arial" w:cs="Arial"/>
                <w:szCs w:val="20"/>
              </w:rPr>
              <w:t xml:space="preserve"> </w:t>
            </w:r>
          </w:p>
        </w:tc>
        <w:tc>
          <w:tcPr>
            <w:tcW w:w="4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295682" w14:textId="77777777" w:rsidR="003B46B1" w:rsidRPr="0036482B" w:rsidRDefault="003B46B1" w:rsidP="00D51C0E">
            <w:pPr>
              <w:rPr>
                <w:rFonts w:ascii="Arial" w:hAnsi="Arial" w:cs="Arial"/>
                <w:szCs w:val="20"/>
              </w:rPr>
            </w:pPr>
          </w:p>
        </w:tc>
      </w:tr>
      <w:tr w:rsidR="006B3641" w:rsidRPr="0036482B" w14:paraId="05DDDF1F" w14:textId="77777777" w:rsidTr="0036482B">
        <w:trPr>
          <w:trHeight w:val="227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CBFFEE" w14:textId="34BA1309" w:rsidR="006B3641" w:rsidRPr="0036482B" w:rsidRDefault="006B3641" w:rsidP="00D51C0E">
            <w:pPr>
              <w:rPr>
                <w:rFonts w:ascii="Arial" w:hAnsi="Arial" w:cs="Arial"/>
                <w:szCs w:val="20"/>
              </w:rPr>
            </w:pPr>
            <w:r w:rsidRPr="0036482B">
              <w:rPr>
                <w:rFonts w:ascii="Arial" w:hAnsi="Arial" w:cs="Arial"/>
                <w:szCs w:val="20"/>
              </w:rPr>
              <w:t>Adres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264A11" w14:textId="77777777" w:rsidR="003B46B1" w:rsidRPr="0036482B" w:rsidRDefault="003B46B1" w:rsidP="00D51C0E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44F44AB6" w14:textId="77777777" w:rsidR="006B3641" w:rsidRPr="0036482B" w:rsidRDefault="006B3641" w:rsidP="00D51C0E">
            <w:pPr>
              <w:rPr>
                <w:rFonts w:ascii="Arial" w:hAnsi="Arial" w:cs="Arial"/>
                <w:szCs w:val="20"/>
              </w:rPr>
            </w:pPr>
          </w:p>
          <w:p w14:paraId="6AE30E78" w14:textId="77777777" w:rsidR="00D51C0E" w:rsidRPr="0036482B" w:rsidRDefault="00D51C0E" w:rsidP="00D51C0E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AEF015" w14:textId="7147552C" w:rsidR="006B3641" w:rsidRPr="0036482B" w:rsidRDefault="00087A34" w:rsidP="00DE5F4C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Rekeningnummer - </w:t>
            </w:r>
            <w:r w:rsidR="00DE5F4C" w:rsidRPr="0036482B">
              <w:rPr>
                <w:rFonts w:ascii="Arial" w:hAnsi="Arial" w:cs="Arial"/>
                <w:szCs w:val="20"/>
              </w:rPr>
              <w:t>IBAN</w:t>
            </w:r>
          </w:p>
        </w:tc>
        <w:tc>
          <w:tcPr>
            <w:tcW w:w="4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3D0B0E" w14:textId="77777777" w:rsidR="003B46B1" w:rsidRPr="0036482B" w:rsidRDefault="003B46B1" w:rsidP="00D51C0E">
            <w:pPr>
              <w:rPr>
                <w:rFonts w:ascii="Arial" w:hAnsi="Arial" w:cs="Arial"/>
                <w:szCs w:val="20"/>
              </w:rPr>
            </w:pPr>
          </w:p>
        </w:tc>
      </w:tr>
      <w:tr w:rsidR="006B3641" w:rsidRPr="0036482B" w14:paraId="25EE9D26" w14:textId="77777777" w:rsidTr="0036482B">
        <w:trPr>
          <w:trHeight w:val="228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C5633B" w14:textId="5D66DE19" w:rsidR="006B3641" w:rsidRPr="0036482B" w:rsidRDefault="00087A34" w:rsidP="00DE5F4C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Postcode en</w:t>
            </w:r>
            <w:r w:rsidR="00DE5F4C" w:rsidRPr="0036482B">
              <w:rPr>
                <w:rFonts w:ascii="Arial" w:hAnsi="Arial" w:cs="Arial"/>
                <w:szCs w:val="20"/>
              </w:rPr>
              <w:t xml:space="preserve"> w</w:t>
            </w:r>
            <w:r w:rsidR="006B3641" w:rsidRPr="0036482B">
              <w:rPr>
                <w:rFonts w:ascii="Arial" w:hAnsi="Arial" w:cs="Arial"/>
                <w:szCs w:val="20"/>
              </w:rPr>
              <w:t>oonplaats: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7CA666" w14:textId="77777777" w:rsidR="003B46B1" w:rsidRPr="0036482B" w:rsidRDefault="003B46B1" w:rsidP="00D51C0E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1F087A56" w14:textId="77777777" w:rsidR="006B3641" w:rsidRPr="0036482B" w:rsidRDefault="006B3641" w:rsidP="00D51C0E">
            <w:pPr>
              <w:rPr>
                <w:rFonts w:ascii="Arial" w:hAnsi="Arial" w:cs="Arial"/>
                <w:szCs w:val="20"/>
              </w:rPr>
            </w:pPr>
          </w:p>
          <w:p w14:paraId="234A0292" w14:textId="77777777" w:rsidR="00D51C0E" w:rsidRPr="0036482B" w:rsidRDefault="00D51C0E" w:rsidP="00D51C0E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515FE5" w14:textId="589B7284" w:rsidR="006B3641" w:rsidRPr="0036482B" w:rsidRDefault="00DE5F4C" w:rsidP="00DE5F4C">
            <w:pPr>
              <w:rPr>
                <w:rFonts w:ascii="Arial" w:hAnsi="Arial" w:cs="Arial"/>
                <w:szCs w:val="20"/>
              </w:rPr>
            </w:pPr>
            <w:r w:rsidRPr="0036482B">
              <w:rPr>
                <w:rFonts w:ascii="Arial" w:hAnsi="Arial" w:cs="Arial"/>
                <w:szCs w:val="20"/>
              </w:rPr>
              <w:t>BSN - geboortedatum</w:t>
            </w:r>
          </w:p>
        </w:tc>
        <w:tc>
          <w:tcPr>
            <w:tcW w:w="4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D8D19E" w14:textId="77777777" w:rsidR="003B46B1" w:rsidRPr="0036482B" w:rsidRDefault="003B46B1" w:rsidP="00D51C0E">
            <w:pPr>
              <w:rPr>
                <w:rFonts w:ascii="Arial" w:hAnsi="Arial" w:cs="Arial"/>
                <w:szCs w:val="20"/>
              </w:rPr>
            </w:pPr>
          </w:p>
        </w:tc>
      </w:tr>
    </w:tbl>
    <w:p w14:paraId="4E0F934B" w14:textId="77777777" w:rsidR="006B3641" w:rsidRPr="0036482B" w:rsidRDefault="006B3641" w:rsidP="006B3641">
      <w:pPr>
        <w:jc w:val="right"/>
        <w:rPr>
          <w:rFonts w:ascii="Arial" w:hAnsi="Arial" w:cs="Arial"/>
          <w:szCs w:val="20"/>
        </w:rPr>
      </w:pPr>
    </w:p>
    <w:p w14:paraId="469291F1" w14:textId="77777777" w:rsidR="00FE2BD2" w:rsidRPr="0036482B" w:rsidRDefault="00FE2BD2" w:rsidP="006B3641">
      <w:pPr>
        <w:jc w:val="right"/>
        <w:rPr>
          <w:rFonts w:ascii="Arial" w:hAnsi="Arial" w:cs="Arial"/>
          <w:szCs w:val="20"/>
        </w:rPr>
      </w:pPr>
    </w:p>
    <w:p w14:paraId="7FF5A164" w14:textId="77777777" w:rsidR="006B3641" w:rsidRPr="0036482B" w:rsidRDefault="006B3641" w:rsidP="006B3641">
      <w:pPr>
        <w:jc w:val="right"/>
        <w:rPr>
          <w:rFonts w:ascii="Arial" w:hAnsi="Arial" w:cs="Arial"/>
          <w:szCs w:val="20"/>
        </w:rPr>
      </w:pPr>
    </w:p>
    <w:tbl>
      <w:tblPr>
        <w:tblW w:w="14436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780"/>
        <w:gridCol w:w="3253"/>
        <w:gridCol w:w="1984"/>
        <w:gridCol w:w="1701"/>
        <w:gridCol w:w="1418"/>
        <w:gridCol w:w="1890"/>
        <w:gridCol w:w="2410"/>
      </w:tblGrid>
      <w:tr w:rsidR="006B3641" w:rsidRPr="0036482B" w14:paraId="1DBE6056" w14:textId="77777777" w:rsidTr="0036482B">
        <w:trPr>
          <w:cantSplit/>
        </w:trPr>
        <w:tc>
          <w:tcPr>
            <w:tcW w:w="1780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0D3D672D" w14:textId="77777777" w:rsidR="006B3641" w:rsidRPr="0036482B" w:rsidRDefault="006B3641" w:rsidP="002E70F8">
            <w:pPr>
              <w:rPr>
                <w:rFonts w:ascii="Arial" w:hAnsi="Arial" w:cs="Arial"/>
                <w:szCs w:val="20"/>
              </w:rPr>
            </w:pPr>
            <w:r w:rsidRPr="0036482B">
              <w:rPr>
                <w:rFonts w:ascii="Arial" w:hAnsi="Arial" w:cs="Arial"/>
                <w:szCs w:val="20"/>
              </w:rPr>
              <w:t>1. Datum</w:t>
            </w:r>
          </w:p>
          <w:p w14:paraId="07ABE7EB" w14:textId="77777777" w:rsidR="006B3641" w:rsidRPr="0036482B" w:rsidRDefault="006B3641" w:rsidP="002E70F8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3253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ECC92F" w14:textId="77777777" w:rsidR="006B3641" w:rsidRPr="0036482B" w:rsidRDefault="006B3641" w:rsidP="002E70F8">
            <w:pPr>
              <w:rPr>
                <w:rFonts w:ascii="Arial" w:hAnsi="Arial" w:cs="Arial"/>
                <w:szCs w:val="20"/>
              </w:rPr>
            </w:pPr>
            <w:r w:rsidRPr="0036482B">
              <w:rPr>
                <w:rFonts w:ascii="Arial" w:hAnsi="Arial" w:cs="Arial"/>
                <w:szCs w:val="20"/>
              </w:rPr>
              <w:t>2. Activiteit/project</w:t>
            </w:r>
          </w:p>
        </w:tc>
        <w:tc>
          <w:tcPr>
            <w:tcW w:w="1984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EEED5C" w14:textId="77777777" w:rsidR="006B3641" w:rsidRPr="0036482B" w:rsidRDefault="006B3641" w:rsidP="002E70F8">
            <w:pPr>
              <w:tabs>
                <w:tab w:val="left" w:pos="1063"/>
              </w:tabs>
              <w:rPr>
                <w:rFonts w:ascii="Arial" w:hAnsi="Arial" w:cs="Arial"/>
                <w:szCs w:val="20"/>
              </w:rPr>
            </w:pPr>
            <w:r w:rsidRPr="0036482B">
              <w:rPr>
                <w:rFonts w:ascii="Arial" w:hAnsi="Arial" w:cs="Arial"/>
                <w:szCs w:val="20"/>
              </w:rPr>
              <w:t>3. Kilometervergoeding eigen auto (€0,19/km.)</w:t>
            </w:r>
          </w:p>
        </w:tc>
        <w:tc>
          <w:tcPr>
            <w:tcW w:w="1701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14C1BC" w14:textId="77777777" w:rsidR="006B3641" w:rsidRPr="0036482B" w:rsidRDefault="006B3641" w:rsidP="002E70F8">
            <w:pPr>
              <w:tabs>
                <w:tab w:val="left" w:pos="1063"/>
              </w:tabs>
              <w:rPr>
                <w:rFonts w:ascii="Arial" w:hAnsi="Arial" w:cs="Arial"/>
                <w:szCs w:val="20"/>
              </w:rPr>
            </w:pPr>
            <w:r w:rsidRPr="0036482B">
              <w:rPr>
                <w:rFonts w:ascii="Arial" w:hAnsi="Arial" w:cs="Arial"/>
                <w:szCs w:val="20"/>
              </w:rPr>
              <w:t>4. Kosten openbaar vervoer</w:t>
            </w:r>
          </w:p>
        </w:tc>
        <w:tc>
          <w:tcPr>
            <w:tcW w:w="1418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58FE93" w14:textId="77777777" w:rsidR="006B3641" w:rsidRPr="0036482B" w:rsidRDefault="006B3641" w:rsidP="002E70F8">
            <w:pPr>
              <w:tabs>
                <w:tab w:val="left" w:pos="1063"/>
              </w:tabs>
              <w:rPr>
                <w:rFonts w:ascii="Arial" w:hAnsi="Arial" w:cs="Arial"/>
                <w:szCs w:val="20"/>
              </w:rPr>
            </w:pPr>
            <w:r w:rsidRPr="0036482B">
              <w:rPr>
                <w:rFonts w:ascii="Arial" w:hAnsi="Arial" w:cs="Arial"/>
                <w:szCs w:val="20"/>
              </w:rPr>
              <w:t>5. Vacatiegeld</w:t>
            </w:r>
          </w:p>
        </w:tc>
        <w:tc>
          <w:tcPr>
            <w:tcW w:w="189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</w:tcBorders>
          </w:tcPr>
          <w:p w14:paraId="332B0680" w14:textId="77777777" w:rsidR="006B3641" w:rsidRPr="0036482B" w:rsidRDefault="006B3641" w:rsidP="002E70F8">
            <w:pPr>
              <w:tabs>
                <w:tab w:val="left" w:pos="1063"/>
              </w:tabs>
              <w:rPr>
                <w:rFonts w:ascii="Arial" w:hAnsi="Arial" w:cs="Arial"/>
                <w:szCs w:val="20"/>
              </w:rPr>
            </w:pPr>
            <w:r w:rsidRPr="0036482B">
              <w:rPr>
                <w:rFonts w:ascii="Arial" w:hAnsi="Arial" w:cs="Arial"/>
                <w:szCs w:val="20"/>
              </w:rPr>
              <w:t>6. Overige kosten</w:t>
            </w:r>
          </w:p>
        </w:tc>
        <w:tc>
          <w:tcPr>
            <w:tcW w:w="2410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14A51FB7" w14:textId="77777777" w:rsidR="006B3641" w:rsidRPr="0036482B" w:rsidRDefault="006B3641" w:rsidP="002E70F8">
            <w:pPr>
              <w:tabs>
                <w:tab w:val="left" w:pos="1072"/>
              </w:tabs>
              <w:rPr>
                <w:rFonts w:ascii="Arial" w:hAnsi="Arial" w:cs="Arial"/>
                <w:szCs w:val="20"/>
              </w:rPr>
            </w:pPr>
            <w:r w:rsidRPr="0036482B">
              <w:rPr>
                <w:rFonts w:ascii="Arial" w:hAnsi="Arial" w:cs="Arial"/>
                <w:szCs w:val="20"/>
              </w:rPr>
              <w:t>Totaalbedrag</w:t>
            </w:r>
          </w:p>
        </w:tc>
      </w:tr>
      <w:tr w:rsidR="006B3641" w:rsidRPr="0036482B" w14:paraId="7205B778" w14:textId="77777777" w:rsidTr="0036482B">
        <w:trPr>
          <w:cantSplit/>
        </w:trPr>
        <w:tc>
          <w:tcPr>
            <w:tcW w:w="1780" w:type="dxa"/>
            <w:tcBorders>
              <w:top w:val="single" w:sz="6" w:space="0" w:color="auto"/>
              <w:left w:val="double" w:sz="6" w:space="0" w:color="auto"/>
              <w:right w:val="single" w:sz="6" w:space="0" w:color="auto"/>
            </w:tcBorders>
          </w:tcPr>
          <w:p w14:paraId="2B828734" w14:textId="77777777" w:rsidR="006B3641" w:rsidRPr="0036482B" w:rsidRDefault="006B3641" w:rsidP="002E70F8">
            <w:pPr>
              <w:spacing w:before="60" w:after="60"/>
              <w:rPr>
                <w:rFonts w:ascii="Arial" w:hAnsi="Arial" w:cs="Arial"/>
                <w:szCs w:val="20"/>
              </w:rPr>
            </w:pPr>
          </w:p>
        </w:tc>
        <w:tc>
          <w:tcPr>
            <w:tcW w:w="32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989A610" w14:textId="77777777" w:rsidR="006B3641" w:rsidRPr="0036482B" w:rsidRDefault="006B3641" w:rsidP="002E70F8">
            <w:pPr>
              <w:spacing w:before="60" w:after="60"/>
              <w:rPr>
                <w:rFonts w:ascii="Arial" w:hAnsi="Arial" w:cs="Arial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0B49B4A" w14:textId="77777777" w:rsidR="006B3641" w:rsidRPr="0036482B" w:rsidRDefault="006B3641" w:rsidP="002E70F8">
            <w:pPr>
              <w:tabs>
                <w:tab w:val="decimal" w:pos="567"/>
              </w:tabs>
              <w:spacing w:before="60" w:after="60"/>
              <w:rPr>
                <w:rFonts w:ascii="Arial" w:hAnsi="Arial" w:cs="Arial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BB639CD" w14:textId="77777777" w:rsidR="006B3641" w:rsidRPr="0036482B" w:rsidRDefault="006B3641" w:rsidP="002E70F8">
            <w:pPr>
              <w:tabs>
                <w:tab w:val="decimal" w:pos="496"/>
              </w:tabs>
              <w:spacing w:before="60" w:after="60"/>
              <w:rPr>
                <w:rFonts w:ascii="Arial" w:hAnsi="Arial" w:cs="Arial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8D45818" w14:textId="77777777" w:rsidR="006B3641" w:rsidRPr="0036482B" w:rsidRDefault="006B3641" w:rsidP="002E70F8">
            <w:pPr>
              <w:tabs>
                <w:tab w:val="decimal" w:pos="571"/>
              </w:tabs>
              <w:spacing w:before="60" w:after="60"/>
              <w:rPr>
                <w:rFonts w:ascii="Arial" w:hAnsi="Arial" w:cs="Arial"/>
                <w:szCs w:val="20"/>
              </w:rPr>
            </w:pP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</w:tcBorders>
          </w:tcPr>
          <w:p w14:paraId="15447CD8" w14:textId="77777777" w:rsidR="006B3641" w:rsidRPr="0036482B" w:rsidRDefault="006B3641" w:rsidP="002E70F8">
            <w:pPr>
              <w:tabs>
                <w:tab w:val="decimal" w:pos="571"/>
              </w:tabs>
              <w:spacing w:before="60" w:after="60"/>
              <w:rPr>
                <w:rFonts w:ascii="Arial" w:hAnsi="Arial" w:cs="Arial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double" w:sz="6" w:space="0" w:color="auto"/>
              <w:right w:val="single" w:sz="6" w:space="0" w:color="auto"/>
            </w:tcBorders>
          </w:tcPr>
          <w:p w14:paraId="7F762210" w14:textId="77777777" w:rsidR="006B3641" w:rsidRPr="0036482B" w:rsidRDefault="007D7D55" w:rsidP="002E70F8">
            <w:pPr>
              <w:tabs>
                <w:tab w:val="decimal" w:pos="576"/>
              </w:tabs>
              <w:spacing w:before="60" w:after="60"/>
              <w:rPr>
                <w:rFonts w:ascii="Arial" w:hAnsi="Arial" w:cs="Arial"/>
                <w:szCs w:val="20"/>
              </w:rPr>
            </w:pPr>
            <w:r w:rsidRPr="0036482B">
              <w:rPr>
                <w:rFonts w:ascii="Arial" w:hAnsi="Arial" w:cs="Arial"/>
                <w:szCs w:val="20"/>
              </w:rPr>
              <w:t>€</w:t>
            </w:r>
          </w:p>
        </w:tc>
      </w:tr>
      <w:tr w:rsidR="006B3641" w:rsidRPr="0036482B" w14:paraId="2B280F16" w14:textId="77777777" w:rsidTr="0036482B">
        <w:trPr>
          <w:cantSplit/>
        </w:trPr>
        <w:tc>
          <w:tcPr>
            <w:tcW w:w="1780" w:type="dxa"/>
            <w:tcBorders>
              <w:top w:val="single" w:sz="6" w:space="0" w:color="auto"/>
              <w:left w:val="double" w:sz="6" w:space="0" w:color="auto"/>
              <w:right w:val="single" w:sz="6" w:space="0" w:color="auto"/>
            </w:tcBorders>
          </w:tcPr>
          <w:p w14:paraId="605C79F1" w14:textId="77777777" w:rsidR="006B3641" w:rsidRPr="0036482B" w:rsidRDefault="006B3641" w:rsidP="002E70F8">
            <w:pPr>
              <w:spacing w:before="60" w:after="60"/>
              <w:rPr>
                <w:rFonts w:ascii="Arial" w:hAnsi="Arial" w:cs="Arial"/>
                <w:szCs w:val="20"/>
              </w:rPr>
            </w:pPr>
          </w:p>
        </w:tc>
        <w:tc>
          <w:tcPr>
            <w:tcW w:w="32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6BEFC6C" w14:textId="77777777" w:rsidR="006B3641" w:rsidRPr="0036482B" w:rsidRDefault="006B3641" w:rsidP="002E70F8">
            <w:pPr>
              <w:spacing w:before="60" w:after="60"/>
              <w:rPr>
                <w:rFonts w:ascii="Arial" w:hAnsi="Arial" w:cs="Arial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7E6AE52" w14:textId="77777777" w:rsidR="006B3641" w:rsidRPr="0036482B" w:rsidRDefault="006B3641" w:rsidP="002E70F8">
            <w:pPr>
              <w:tabs>
                <w:tab w:val="decimal" w:pos="567"/>
              </w:tabs>
              <w:spacing w:before="60" w:after="60"/>
              <w:rPr>
                <w:rFonts w:ascii="Arial" w:hAnsi="Arial" w:cs="Arial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7BA7FFD" w14:textId="77777777" w:rsidR="006B3641" w:rsidRPr="0036482B" w:rsidRDefault="006B3641" w:rsidP="002E70F8">
            <w:pPr>
              <w:tabs>
                <w:tab w:val="decimal" w:pos="496"/>
              </w:tabs>
              <w:spacing w:before="60" w:after="60"/>
              <w:rPr>
                <w:rFonts w:ascii="Arial" w:hAnsi="Arial" w:cs="Arial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8CD0504" w14:textId="77777777" w:rsidR="006B3641" w:rsidRPr="0036482B" w:rsidRDefault="006B3641" w:rsidP="002E70F8">
            <w:pPr>
              <w:tabs>
                <w:tab w:val="decimal" w:pos="571"/>
              </w:tabs>
              <w:spacing w:before="60" w:after="60"/>
              <w:rPr>
                <w:rFonts w:ascii="Arial" w:hAnsi="Arial" w:cs="Arial"/>
                <w:szCs w:val="20"/>
              </w:rPr>
            </w:pP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</w:tcBorders>
          </w:tcPr>
          <w:p w14:paraId="6C46712C" w14:textId="77777777" w:rsidR="006B3641" w:rsidRPr="0036482B" w:rsidRDefault="006B3641" w:rsidP="002E70F8">
            <w:pPr>
              <w:tabs>
                <w:tab w:val="decimal" w:pos="571"/>
              </w:tabs>
              <w:spacing w:before="60" w:after="60"/>
              <w:rPr>
                <w:rFonts w:ascii="Arial" w:hAnsi="Arial" w:cs="Arial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double" w:sz="6" w:space="0" w:color="auto"/>
              <w:right w:val="single" w:sz="6" w:space="0" w:color="auto"/>
            </w:tcBorders>
          </w:tcPr>
          <w:p w14:paraId="6570959A" w14:textId="77777777" w:rsidR="006B3641" w:rsidRPr="0036482B" w:rsidRDefault="006B3641" w:rsidP="002E70F8">
            <w:pPr>
              <w:tabs>
                <w:tab w:val="decimal" w:pos="576"/>
              </w:tabs>
              <w:spacing w:before="60" w:after="60"/>
              <w:rPr>
                <w:rFonts w:ascii="Arial" w:hAnsi="Arial" w:cs="Arial"/>
                <w:szCs w:val="20"/>
              </w:rPr>
            </w:pPr>
          </w:p>
        </w:tc>
      </w:tr>
      <w:tr w:rsidR="006B3641" w:rsidRPr="0036482B" w14:paraId="3B0D1FE6" w14:textId="77777777" w:rsidTr="0036482B">
        <w:trPr>
          <w:cantSplit/>
        </w:trPr>
        <w:tc>
          <w:tcPr>
            <w:tcW w:w="1780" w:type="dxa"/>
            <w:tcBorders>
              <w:top w:val="single" w:sz="6" w:space="0" w:color="auto"/>
              <w:left w:val="double" w:sz="6" w:space="0" w:color="auto"/>
              <w:right w:val="single" w:sz="6" w:space="0" w:color="auto"/>
            </w:tcBorders>
          </w:tcPr>
          <w:p w14:paraId="3AD7862D" w14:textId="77777777" w:rsidR="006B3641" w:rsidRPr="0036482B" w:rsidRDefault="006B3641" w:rsidP="002E70F8">
            <w:pPr>
              <w:spacing w:before="60" w:after="60"/>
              <w:rPr>
                <w:rFonts w:ascii="Arial" w:hAnsi="Arial" w:cs="Arial"/>
                <w:szCs w:val="20"/>
              </w:rPr>
            </w:pPr>
          </w:p>
        </w:tc>
        <w:tc>
          <w:tcPr>
            <w:tcW w:w="32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9433540" w14:textId="77777777" w:rsidR="006B3641" w:rsidRPr="0036482B" w:rsidRDefault="006B3641" w:rsidP="002E70F8">
            <w:pPr>
              <w:spacing w:before="60" w:after="60"/>
              <w:rPr>
                <w:rFonts w:ascii="Arial" w:hAnsi="Arial" w:cs="Arial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25ECE57" w14:textId="77777777" w:rsidR="006B3641" w:rsidRPr="0036482B" w:rsidRDefault="006B3641" w:rsidP="002E70F8">
            <w:pPr>
              <w:tabs>
                <w:tab w:val="decimal" w:pos="567"/>
              </w:tabs>
              <w:spacing w:before="60" w:after="60"/>
              <w:rPr>
                <w:rFonts w:ascii="Arial" w:hAnsi="Arial" w:cs="Arial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A1E9D46" w14:textId="77777777" w:rsidR="006B3641" w:rsidRPr="0036482B" w:rsidRDefault="006B3641" w:rsidP="002E70F8">
            <w:pPr>
              <w:tabs>
                <w:tab w:val="decimal" w:pos="496"/>
              </w:tabs>
              <w:spacing w:before="60" w:after="60"/>
              <w:rPr>
                <w:rFonts w:ascii="Arial" w:hAnsi="Arial" w:cs="Arial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3844CB6" w14:textId="77777777" w:rsidR="006B3641" w:rsidRPr="0036482B" w:rsidRDefault="006B3641" w:rsidP="002E70F8">
            <w:pPr>
              <w:tabs>
                <w:tab w:val="decimal" w:pos="571"/>
              </w:tabs>
              <w:spacing w:before="60" w:after="60"/>
              <w:rPr>
                <w:rFonts w:ascii="Arial" w:hAnsi="Arial" w:cs="Arial"/>
                <w:szCs w:val="20"/>
              </w:rPr>
            </w:pP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</w:tcBorders>
          </w:tcPr>
          <w:p w14:paraId="357FCA7E" w14:textId="77777777" w:rsidR="006B3641" w:rsidRPr="0036482B" w:rsidRDefault="006B3641" w:rsidP="002E70F8">
            <w:pPr>
              <w:tabs>
                <w:tab w:val="decimal" w:pos="571"/>
              </w:tabs>
              <w:spacing w:before="60" w:after="60"/>
              <w:rPr>
                <w:rFonts w:ascii="Arial" w:hAnsi="Arial" w:cs="Arial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double" w:sz="6" w:space="0" w:color="auto"/>
              <w:right w:val="single" w:sz="6" w:space="0" w:color="auto"/>
            </w:tcBorders>
          </w:tcPr>
          <w:p w14:paraId="02881EAA" w14:textId="77777777" w:rsidR="006B3641" w:rsidRPr="0036482B" w:rsidRDefault="006B3641" w:rsidP="002E70F8">
            <w:pPr>
              <w:tabs>
                <w:tab w:val="decimal" w:pos="576"/>
              </w:tabs>
              <w:spacing w:before="60" w:after="60"/>
              <w:rPr>
                <w:rFonts w:ascii="Arial" w:hAnsi="Arial" w:cs="Arial"/>
                <w:szCs w:val="20"/>
              </w:rPr>
            </w:pPr>
          </w:p>
        </w:tc>
      </w:tr>
      <w:tr w:rsidR="006B3641" w:rsidRPr="0036482B" w14:paraId="7EDE8E9A" w14:textId="77777777" w:rsidTr="0036482B">
        <w:trPr>
          <w:cantSplit/>
        </w:trPr>
        <w:tc>
          <w:tcPr>
            <w:tcW w:w="1780" w:type="dxa"/>
            <w:tcBorders>
              <w:top w:val="single" w:sz="6" w:space="0" w:color="auto"/>
              <w:left w:val="double" w:sz="6" w:space="0" w:color="auto"/>
              <w:right w:val="single" w:sz="6" w:space="0" w:color="auto"/>
            </w:tcBorders>
          </w:tcPr>
          <w:p w14:paraId="018D809E" w14:textId="77777777" w:rsidR="006B3641" w:rsidRPr="0036482B" w:rsidRDefault="006B3641" w:rsidP="002E70F8">
            <w:pPr>
              <w:spacing w:before="60" w:after="60"/>
              <w:rPr>
                <w:rFonts w:ascii="Arial" w:hAnsi="Arial" w:cs="Arial"/>
                <w:szCs w:val="20"/>
              </w:rPr>
            </w:pPr>
          </w:p>
        </w:tc>
        <w:tc>
          <w:tcPr>
            <w:tcW w:w="32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C8BF183" w14:textId="77777777" w:rsidR="006B3641" w:rsidRPr="0036482B" w:rsidRDefault="006B3641" w:rsidP="002E70F8">
            <w:pPr>
              <w:spacing w:before="60" w:after="60"/>
              <w:rPr>
                <w:rFonts w:ascii="Arial" w:hAnsi="Arial" w:cs="Arial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FBCE657" w14:textId="77777777" w:rsidR="006B3641" w:rsidRPr="0036482B" w:rsidRDefault="006B3641" w:rsidP="002E70F8">
            <w:pPr>
              <w:tabs>
                <w:tab w:val="decimal" w:pos="567"/>
              </w:tabs>
              <w:spacing w:before="60" w:after="60"/>
              <w:rPr>
                <w:rFonts w:ascii="Arial" w:hAnsi="Arial" w:cs="Arial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CDD5BFA" w14:textId="77777777" w:rsidR="006B3641" w:rsidRPr="0036482B" w:rsidRDefault="006B3641" w:rsidP="002E70F8">
            <w:pPr>
              <w:tabs>
                <w:tab w:val="decimal" w:pos="496"/>
              </w:tabs>
              <w:spacing w:before="60" w:after="60"/>
              <w:rPr>
                <w:rFonts w:ascii="Arial" w:hAnsi="Arial" w:cs="Arial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31E6924" w14:textId="77777777" w:rsidR="006B3641" w:rsidRPr="0036482B" w:rsidRDefault="006B3641" w:rsidP="002E70F8">
            <w:pPr>
              <w:tabs>
                <w:tab w:val="decimal" w:pos="571"/>
              </w:tabs>
              <w:spacing w:before="60" w:after="60"/>
              <w:rPr>
                <w:rFonts w:ascii="Arial" w:hAnsi="Arial" w:cs="Arial"/>
                <w:szCs w:val="20"/>
              </w:rPr>
            </w:pP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</w:tcBorders>
          </w:tcPr>
          <w:p w14:paraId="30B447AC" w14:textId="77777777" w:rsidR="006B3641" w:rsidRPr="0036482B" w:rsidRDefault="006B3641" w:rsidP="002E70F8">
            <w:pPr>
              <w:tabs>
                <w:tab w:val="decimal" w:pos="571"/>
              </w:tabs>
              <w:spacing w:before="60" w:after="60"/>
              <w:rPr>
                <w:rFonts w:ascii="Arial" w:hAnsi="Arial" w:cs="Arial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double" w:sz="6" w:space="0" w:color="auto"/>
              <w:right w:val="single" w:sz="6" w:space="0" w:color="auto"/>
            </w:tcBorders>
          </w:tcPr>
          <w:p w14:paraId="0F2E50CD" w14:textId="77777777" w:rsidR="006B3641" w:rsidRPr="0036482B" w:rsidRDefault="006B3641" w:rsidP="002E70F8">
            <w:pPr>
              <w:tabs>
                <w:tab w:val="decimal" w:pos="576"/>
              </w:tabs>
              <w:spacing w:before="60" w:after="60"/>
              <w:rPr>
                <w:rFonts w:ascii="Arial" w:hAnsi="Arial" w:cs="Arial"/>
                <w:szCs w:val="20"/>
              </w:rPr>
            </w:pPr>
          </w:p>
        </w:tc>
      </w:tr>
      <w:tr w:rsidR="006B3641" w:rsidRPr="0036482B" w14:paraId="22770410" w14:textId="77777777" w:rsidTr="0036482B">
        <w:trPr>
          <w:cantSplit/>
        </w:trPr>
        <w:tc>
          <w:tcPr>
            <w:tcW w:w="1780" w:type="dxa"/>
            <w:tcBorders>
              <w:top w:val="single" w:sz="6" w:space="0" w:color="auto"/>
              <w:left w:val="double" w:sz="6" w:space="0" w:color="auto"/>
              <w:right w:val="single" w:sz="6" w:space="0" w:color="auto"/>
            </w:tcBorders>
          </w:tcPr>
          <w:p w14:paraId="3B11AABF" w14:textId="77777777" w:rsidR="006B3641" w:rsidRPr="0036482B" w:rsidRDefault="006B3641" w:rsidP="002E70F8">
            <w:pPr>
              <w:spacing w:before="60" w:after="60"/>
              <w:rPr>
                <w:rFonts w:ascii="Arial" w:hAnsi="Arial" w:cs="Arial"/>
                <w:szCs w:val="20"/>
              </w:rPr>
            </w:pPr>
          </w:p>
        </w:tc>
        <w:tc>
          <w:tcPr>
            <w:tcW w:w="32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FD04485" w14:textId="77777777" w:rsidR="006B3641" w:rsidRPr="0036482B" w:rsidRDefault="006B3641" w:rsidP="002E70F8">
            <w:pPr>
              <w:spacing w:before="60" w:after="60"/>
              <w:rPr>
                <w:rFonts w:ascii="Arial" w:hAnsi="Arial" w:cs="Arial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3E161B4" w14:textId="77777777" w:rsidR="006B3641" w:rsidRPr="0036482B" w:rsidRDefault="006B3641" w:rsidP="002E70F8">
            <w:pPr>
              <w:tabs>
                <w:tab w:val="decimal" w:pos="567"/>
              </w:tabs>
              <w:spacing w:before="60" w:after="60"/>
              <w:rPr>
                <w:rFonts w:ascii="Arial" w:hAnsi="Arial" w:cs="Arial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86E29DB" w14:textId="77777777" w:rsidR="006B3641" w:rsidRPr="0036482B" w:rsidRDefault="006B3641" w:rsidP="002E70F8">
            <w:pPr>
              <w:tabs>
                <w:tab w:val="decimal" w:pos="496"/>
              </w:tabs>
              <w:spacing w:before="60" w:after="60"/>
              <w:rPr>
                <w:rFonts w:ascii="Arial" w:hAnsi="Arial" w:cs="Arial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5488CE1" w14:textId="77777777" w:rsidR="006B3641" w:rsidRPr="0036482B" w:rsidRDefault="006B3641" w:rsidP="002E70F8">
            <w:pPr>
              <w:tabs>
                <w:tab w:val="decimal" w:pos="571"/>
              </w:tabs>
              <w:spacing w:before="60" w:after="60"/>
              <w:rPr>
                <w:rFonts w:ascii="Arial" w:hAnsi="Arial" w:cs="Arial"/>
                <w:szCs w:val="20"/>
              </w:rPr>
            </w:pP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1B5150CF" w14:textId="77777777" w:rsidR="006B3641" w:rsidRPr="0036482B" w:rsidRDefault="006B3641" w:rsidP="002E70F8">
            <w:pPr>
              <w:tabs>
                <w:tab w:val="decimal" w:pos="571"/>
              </w:tabs>
              <w:spacing w:before="60" w:after="60"/>
              <w:rPr>
                <w:rFonts w:ascii="Arial" w:hAnsi="Arial" w:cs="Arial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double" w:sz="6" w:space="0" w:color="auto"/>
              <w:right w:val="single" w:sz="6" w:space="0" w:color="auto"/>
            </w:tcBorders>
          </w:tcPr>
          <w:p w14:paraId="1995CA1A" w14:textId="77777777" w:rsidR="006B3641" w:rsidRPr="0036482B" w:rsidRDefault="006B3641" w:rsidP="002E70F8">
            <w:pPr>
              <w:tabs>
                <w:tab w:val="decimal" w:pos="576"/>
              </w:tabs>
              <w:spacing w:before="60" w:after="60"/>
              <w:rPr>
                <w:rFonts w:ascii="Arial" w:hAnsi="Arial" w:cs="Arial"/>
                <w:szCs w:val="20"/>
              </w:rPr>
            </w:pPr>
          </w:p>
        </w:tc>
      </w:tr>
      <w:tr w:rsidR="006B3641" w:rsidRPr="0036482B" w14:paraId="6AE7362E" w14:textId="77777777" w:rsidTr="0036482B">
        <w:trPr>
          <w:cantSplit/>
        </w:trPr>
        <w:tc>
          <w:tcPr>
            <w:tcW w:w="1780" w:type="dxa"/>
            <w:tcBorders>
              <w:top w:val="single" w:sz="6" w:space="0" w:color="auto"/>
              <w:left w:val="double" w:sz="6" w:space="0" w:color="auto"/>
              <w:right w:val="single" w:sz="6" w:space="0" w:color="auto"/>
            </w:tcBorders>
          </w:tcPr>
          <w:p w14:paraId="4AE3B1A1" w14:textId="77777777" w:rsidR="006B3641" w:rsidRPr="0036482B" w:rsidRDefault="006B3641" w:rsidP="002E70F8">
            <w:pPr>
              <w:spacing w:before="60" w:after="60"/>
              <w:rPr>
                <w:rFonts w:ascii="Arial" w:hAnsi="Arial" w:cs="Arial"/>
                <w:szCs w:val="20"/>
              </w:rPr>
            </w:pPr>
          </w:p>
        </w:tc>
        <w:tc>
          <w:tcPr>
            <w:tcW w:w="32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C2242D6" w14:textId="77777777" w:rsidR="006B3641" w:rsidRPr="0036482B" w:rsidRDefault="006B3641" w:rsidP="002E70F8">
            <w:pPr>
              <w:spacing w:before="60" w:after="60"/>
              <w:rPr>
                <w:rFonts w:ascii="Arial" w:hAnsi="Arial" w:cs="Arial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96ABAF2" w14:textId="77777777" w:rsidR="006B3641" w:rsidRPr="0036482B" w:rsidRDefault="006B3641" w:rsidP="002E70F8">
            <w:pPr>
              <w:tabs>
                <w:tab w:val="decimal" w:pos="567"/>
              </w:tabs>
              <w:spacing w:before="60" w:after="60"/>
              <w:rPr>
                <w:rFonts w:ascii="Arial" w:hAnsi="Arial" w:cs="Arial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E92C063" w14:textId="77777777" w:rsidR="006B3641" w:rsidRPr="0036482B" w:rsidRDefault="006B3641" w:rsidP="002E70F8">
            <w:pPr>
              <w:tabs>
                <w:tab w:val="decimal" w:pos="496"/>
              </w:tabs>
              <w:spacing w:before="60" w:after="60"/>
              <w:rPr>
                <w:rFonts w:ascii="Arial" w:hAnsi="Arial" w:cs="Arial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EEB7414" w14:textId="77777777" w:rsidR="006B3641" w:rsidRPr="0036482B" w:rsidRDefault="006B3641" w:rsidP="002E70F8">
            <w:pPr>
              <w:tabs>
                <w:tab w:val="decimal" w:pos="571"/>
              </w:tabs>
              <w:spacing w:before="60" w:after="60"/>
              <w:rPr>
                <w:rFonts w:ascii="Arial" w:hAnsi="Arial" w:cs="Arial"/>
                <w:szCs w:val="20"/>
              </w:rPr>
            </w:pP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</w:tcPr>
          <w:p w14:paraId="49D0DC23" w14:textId="77777777" w:rsidR="006B3641" w:rsidRPr="0036482B" w:rsidRDefault="006B3641" w:rsidP="002E70F8">
            <w:pPr>
              <w:tabs>
                <w:tab w:val="decimal" w:pos="571"/>
              </w:tabs>
              <w:spacing w:before="60" w:after="60"/>
              <w:rPr>
                <w:rFonts w:ascii="Arial" w:hAnsi="Arial" w:cs="Arial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double" w:sz="6" w:space="0" w:color="auto"/>
              <w:bottom w:val="single" w:sz="12" w:space="0" w:color="auto"/>
              <w:right w:val="single" w:sz="6" w:space="0" w:color="auto"/>
            </w:tcBorders>
          </w:tcPr>
          <w:p w14:paraId="6C99FF62" w14:textId="77777777" w:rsidR="006B3641" w:rsidRPr="0036482B" w:rsidRDefault="006B3641" w:rsidP="002E70F8">
            <w:pPr>
              <w:tabs>
                <w:tab w:val="decimal" w:pos="576"/>
              </w:tabs>
              <w:spacing w:before="60" w:after="60"/>
              <w:rPr>
                <w:rFonts w:ascii="Arial" w:hAnsi="Arial" w:cs="Arial"/>
                <w:szCs w:val="20"/>
              </w:rPr>
            </w:pPr>
          </w:p>
        </w:tc>
      </w:tr>
      <w:tr w:rsidR="006B3641" w:rsidRPr="0036482B" w14:paraId="288E84BE" w14:textId="77777777" w:rsidTr="0036482B">
        <w:trPr>
          <w:cantSplit/>
        </w:trPr>
        <w:tc>
          <w:tcPr>
            <w:tcW w:w="5033" w:type="dxa"/>
            <w:gridSpan w:val="2"/>
            <w:tcBorders>
              <w:top w:val="double" w:sz="6" w:space="0" w:color="auto"/>
            </w:tcBorders>
          </w:tcPr>
          <w:p w14:paraId="43166BFC" w14:textId="77777777" w:rsidR="006B3641" w:rsidRPr="0036482B" w:rsidRDefault="006B3641" w:rsidP="002E70F8">
            <w:pPr>
              <w:jc w:val="right"/>
              <w:rPr>
                <w:rFonts w:ascii="Arial" w:hAnsi="Arial" w:cs="Arial"/>
                <w:szCs w:val="20"/>
              </w:rPr>
            </w:pPr>
          </w:p>
        </w:tc>
        <w:tc>
          <w:tcPr>
            <w:tcW w:w="5103" w:type="dxa"/>
            <w:gridSpan w:val="3"/>
            <w:tcBorders>
              <w:top w:val="double" w:sz="6" w:space="0" w:color="auto"/>
            </w:tcBorders>
          </w:tcPr>
          <w:p w14:paraId="4E398454" w14:textId="77777777" w:rsidR="006B3641" w:rsidRPr="0036482B" w:rsidRDefault="006B3641" w:rsidP="002E70F8">
            <w:pPr>
              <w:jc w:val="right"/>
              <w:rPr>
                <w:rFonts w:ascii="Arial" w:hAnsi="Arial" w:cs="Arial"/>
                <w:szCs w:val="20"/>
              </w:rPr>
            </w:pPr>
          </w:p>
        </w:tc>
        <w:tc>
          <w:tcPr>
            <w:tcW w:w="1890" w:type="dxa"/>
            <w:tcBorders>
              <w:top w:val="double" w:sz="6" w:space="0" w:color="auto"/>
              <w:right w:val="double" w:sz="6" w:space="0" w:color="auto"/>
            </w:tcBorders>
          </w:tcPr>
          <w:p w14:paraId="0F9665EE" w14:textId="77777777" w:rsidR="006B3641" w:rsidRPr="0036482B" w:rsidRDefault="006B3641" w:rsidP="002E70F8">
            <w:pPr>
              <w:rPr>
                <w:rFonts w:ascii="Arial" w:hAnsi="Arial" w:cs="Arial"/>
                <w:szCs w:val="20"/>
              </w:rPr>
            </w:pPr>
          </w:p>
          <w:p w14:paraId="17D12604" w14:textId="77777777" w:rsidR="006B3641" w:rsidRPr="0036482B" w:rsidRDefault="006B3641" w:rsidP="002E70F8">
            <w:pPr>
              <w:rPr>
                <w:rFonts w:ascii="Arial" w:hAnsi="Arial" w:cs="Arial"/>
                <w:szCs w:val="20"/>
              </w:rPr>
            </w:pPr>
            <w:r w:rsidRPr="0036482B">
              <w:rPr>
                <w:rFonts w:ascii="Arial" w:hAnsi="Arial" w:cs="Arial"/>
                <w:szCs w:val="20"/>
              </w:rPr>
              <w:t>Totaal declaratie</w:t>
            </w:r>
          </w:p>
        </w:tc>
        <w:tc>
          <w:tcPr>
            <w:tcW w:w="2410" w:type="dxa"/>
            <w:tcBorders>
              <w:top w:val="single" w:sz="12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4DAC3707" w14:textId="77777777" w:rsidR="007D7D55" w:rsidRPr="0036482B" w:rsidRDefault="007D7D55" w:rsidP="002E70F8">
            <w:pPr>
              <w:tabs>
                <w:tab w:val="decimal" w:pos="567"/>
              </w:tabs>
              <w:rPr>
                <w:rFonts w:ascii="Arial" w:hAnsi="Arial" w:cs="Arial"/>
                <w:szCs w:val="20"/>
              </w:rPr>
            </w:pPr>
          </w:p>
          <w:p w14:paraId="62C7DDA2" w14:textId="77777777" w:rsidR="006B3641" w:rsidRPr="0036482B" w:rsidRDefault="007D7D55" w:rsidP="002E70F8">
            <w:pPr>
              <w:tabs>
                <w:tab w:val="decimal" w:pos="567"/>
              </w:tabs>
              <w:rPr>
                <w:rFonts w:ascii="Arial" w:hAnsi="Arial" w:cs="Arial"/>
                <w:szCs w:val="20"/>
              </w:rPr>
            </w:pPr>
            <w:r w:rsidRPr="0036482B">
              <w:rPr>
                <w:rFonts w:ascii="Arial" w:hAnsi="Arial" w:cs="Arial"/>
                <w:szCs w:val="20"/>
              </w:rPr>
              <w:t>€</w:t>
            </w:r>
          </w:p>
        </w:tc>
      </w:tr>
      <w:tr w:rsidR="006B3641" w:rsidRPr="0036482B" w14:paraId="14A5D3B0" w14:textId="77777777" w:rsidTr="0036482B">
        <w:trPr>
          <w:cantSplit/>
        </w:trPr>
        <w:tc>
          <w:tcPr>
            <w:tcW w:w="5033" w:type="dxa"/>
            <w:gridSpan w:val="2"/>
          </w:tcPr>
          <w:p w14:paraId="7E872E48" w14:textId="77777777" w:rsidR="006B3641" w:rsidRPr="0036482B" w:rsidRDefault="006B3641" w:rsidP="002E70F8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5103" w:type="dxa"/>
            <w:gridSpan w:val="3"/>
          </w:tcPr>
          <w:p w14:paraId="23078861" w14:textId="77777777" w:rsidR="006B3641" w:rsidRPr="0036482B" w:rsidRDefault="006B3641" w:rsidP="002E70F8">
            <w:pPr>
              <w:jc w:val="right"/>
              <w:rPr>
                <w:rFonts w:ascii="Arial" w:hAnsi="Arial" w:cs="Arial"/>
                <w:szCs w:val="20"/>
              </w:rPr>
            </w:pPr>
          </w:p>
        </w:tc>
        <w:tc>
          <w:tcPr>
            <w:tcW w:w="1890" w:type="dxa"/>
            <w:tcBorders>
              <w:right w:val="double" w:sz="6" w:space="0" w:color="auto"/>
            </w:tcBorders>
          </w:tcPr>
          <w:p w14:paraId="7307AD67" w14:textId="77777777" w:rsidR="006B3641" w:rsidRPr="0036482B" w:rsidRDefault="006B3641" w:rsidP="002E70F8">
            <w:pPr>
              <w:rPr>
                <w:rFonts w:ascii="Arial" w:hAnsi="Arial" w:cs="Arial"/>
                <w:szCs w:val="20"/>
              </w:rPr>
            </w:pPr>
          </w:p>
          <w:p w14:paraId="08944327" w14:textId="77777777" w:rsidR="006B3641" w:rsidRPr="0036482B" w:rsidRDefault="006B3641" w:rsidP="002E70F8">
            <w:pPr>
              <w:rPr>
                <w:rFonts w:ascii="Arial" w:hAnsi="Arial" w:cs="Arial"/>
                <w:szCs w:val="20"/>
              </w:rPr>
            </w:pPr>
            <w:r w:rsidRPr="0036482B">
              <w:rPr>
                <w:rFonts w:ascii="Arial" w:hAnsi="Arial" w:cs="Arial"/>
                <w:szCs w:val="20"/>
              </w:rPr>
              <w:t xml:space="preserve">Af: Ontvangen </w:t>
            </w:r>
          </w:p>
        </w:tc>
        <w:tc>
          <w:tcPr>
            <w:tcW w:w="2410" w:type="dxa"/>
            <w:tcBorders>
              <w:top w:val="single" w:sz="6" w:space="0" w:color="auto"/>
              <w:left w:val="double" w:sz="6" w:space="0" w:color="auto"/>
              <w:right w:val="single" w:sz="6" w:space="0" w:color="auto"/>
            </w:tcBorders>
          </w:tcPr>
          <w:p w14:paraId="3AE0F706" w14:textId="77777777" w:rsidR="006B3641" w:rsidRPr="0036482B" w:rsidRDefault="006B3641" w:rsidP="002E70F8">
            <w:pPr>
              <w:tabs>
                <w:tab w:val="decimal" w:pos="567"/>
              </w:tabs>
              <w:rPr>
                <w:rFonts w:ascii="Arial" w:hAnsi="Arial" w:cs="Arial"/>
                <w:szCs w:val="20"/>
              </w:rPr>
            </w:pPr>
          </w:p>
          <w:p w14:paraId="6371826F" w14:textId="77777777" w:rsidR="007D7D55" w:rsidRPr="0036482B" w:rsidRDefault="007D7D55" w:rsidP="002E70F8">
            <w:pPr>
              <w:tabs>
                <w:tab w:val="decimal" w:pos="567"/>
              </w:tabs>
              <w:rPr>
                <w:rFonts w:ascii="Arial" w:hAnsi="Arial" w:cs="Arial"/>
                <w:szCs w:val="20"/>
              </w:rPr>
            </w:pPr>
            <w:r w:rsidRPr="0036482B">
              <w:rPr>
                <w:rFonts w:ascii="Arial" w:hAnsi="Arial" w:cs="Arial"/>
                <w:szCs w:val="20"/>
              </w:rPr>
              <w:t>€</w:t>
            </w:r>
          </w:p>
        </w:tc>
      </w:tr>
      <w:tr w:rsidR="006B3641" w:rsidRPr="0036482B" w14:paraId="03DF388F" w14:textId="77777777" w:rsidTr="0036482B">
        <w:trPr>
          <w:cantSplit/>
        </w:trPr>
        <w:tc>
          <w:tcPr>
            <w:tcW w:w="5033" w:type="dxa"/>
            <w:gridSpan w:val="2"/>
          </w:tcPr>
          <w:p w14:paraId="38B6C7FA" w14:textId="77777777" w:rsidR="006B3641" w:rsidRPr="0036482B" w:rsidRDefault="006B3641" w:rsidP="002E70F8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5103" w:type="dxa"/>
            <w:gridSpan w:val="3"/>
          </w:tcPr>
          <w:p w14:paraId="57228EC5" w14:textId="77777777" w:rsidR="006B3641" w:rsidRPr="0036482B" w:rsidRDefault="006B3641" w:rsidP="002E70F8">
            <w:pPr>
              <w:jc w:val="right"/>
              <w:rPr>
                <w:rFonts w:ascii="Arial" w:hAnsi="Arial" w:cs="Arial"/>
                <w:szCs w:val="20"/>
              </w:rPr>
            </w:pPr>
          </w:p>
        </w:tc>
        <w:tc>
          <w:tcPr>
            <w:tcW w:w="1890" w:type="dxa"/>
            <w:tcBorders>
              <w:right w:val="double" w:sz="6" w:space="0" w:color="auto"/>
            </w:tcBorders>
          </w:tcPr>
          <w:p w14:paraId="63CC0A4F" w14:textId="77777777" w:rsidR="006B3641" w:rsidRPr="0036482B" w:rsidRDefault="006B3641" w:rsidP="002E70F8">
            <w:pPr>
              <w:rPr>
                <w:rFonts w:ascii="Arial" w:hAnsi="Arial" w:cs="Arial"/>
                <w:szCs w:val="20"/>
              </w:rPr>
            </w:pPr>
          </w:p>
          <w:p w14:paraId="25B46460" w14:textId="77777777" w:rsidR="006B3641" w:rsidRPr="0036482B" w:rsidRDefault="006B3641" w:rsidP="002E70F8">
            <w:pPr>
              <w:rPr>
                <w:rFonts w:ascii="Arial" w:hAnsi="Arial" w:cs="Arial"/>
                <w:szCs w:val="20"/>
              </w:rPr>
            </w:pPr>
            <w:r w:rsidRPr="0036482B">
              <w:rPr>
                <w:rFonts w:ascii="Arial" w:hAnsi="Arial" w:cs="Arial"/>
                <w:szCs w:val="20"/>
              </w:rPr>
              <w:t xml:space="preserve">TE BETALEN </w:t>
            </w:r>
          </w:p>
        </w:tc>
        <w:tc>
          <w:tcPr>
            <w:tcW w:w="2410" w:type="dxa"/>
            <w:tcBorders>
              <w:top w:val="single" w:sz="12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</w:tcPr>
          <w:p w14:paraId="147B6B07" w14:textId="77777777" w:rsidR="006B3641" w:rsidRPr="0036482B" w:rsidRDefault="006B3641" w:rsidP="002E70F8">
            <w:pPr>
              <w:tabs>
                <w:tab w:val="decimal" w:pos="567"/>
              </w:tabs>
              <w:rPr>
                <w:rFonts w:ascii="Arial" w:hAnsi="Arial" w:cs="Arial"/>
                <w:szCs w:val="20"/>
              </w:rPr>
            </w:pPr>
          </w:p>
          <w:p w14:paraId="5DC5AF34" w14:textId="77777777" w:rsidR="007D7D55" w:rsidRPr="0036482B" w:rsidRDefault="007D7D55" w:rsidP="002E70F8">
            <w:pPr>
              <w:tabs>
                <w:tab w:val="decimal" w:pos="567"/>
              </w:tabs>
              <w:rPr>
                <w:rFonts w:ascii="Arial" w:hAnsi="Arial" w:cs="Arial"/>
                <w:szCs w:val="20"/>
              </w:rPr>
            </w:pPr>
            <w:r w:rsidRPr="0036482B">
              <w:rPr>
                <w:rFonts w:ascii="Arial" w:hAnsi="Arial" w:cs="Arial"/>
                <w:szCs w:val="20"/>
              </w:rPr>
              <w:t>€</w:t>
            </w:r>
          </w:p>
        </w:tc>
      </w:tr>
    </w:tbl>
    <w:p w14:paraId="2589712F" w14:textId="77777777" w:rsidR="006B3641" w:rsidRPr="0036482B" w:rsidRDefault="006B3641" w:rsidP="006B3641">
      <w:pPr>
        <w:rPr>
          <w:rFonts w:ascii="Arial" w:hAnsi="Arial" w:cs="Arial"/>
          <w:szCs w:val="20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070"/>
        <w:gridCol w:w="8930"/>
      </w:tblGrid>
      <w:tr w:rsidR="00DE5F4C" w:rsidRPr="0036482B" w14:paraId="179EE2E7" w14:textId="77777777" w:rsidTr="00380860">
        <w:tc>
          <w:tcPr>
            <w:tcW w:w="5070" w:type="dxa"/>
          </w:tcPr>
          <w:p w14:paraId="24C7EA7F" w14:textId="77777777" w:rsidR="00DE5F4C" w:rsidRPr="0036482B" w:rsidRDefault="00DE5F4C" w:rsidP="002E70F8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8930" w:type="dxa"/>
          </w:tcPr>
          <w:p w14:paraId="247BDC7C" w14:textId="7CB07123" w:rsidR="00DE5F4C" w:rsidRPr="00087A34" w:rsidRDefault="00CA49FB" w:rsidP="00CA49FB">
            <w:pPr>
              <w:rPr>
                <w:rFonts w:ascii="Calibri" w:hAnsi="Calibri" w:cs="Calibri"/>
                <w:b/>
                <w:color w:val="C00000"/>
                <w:szCs w:val="20"/>
              </w:rPr>
            </w:pPr>
            <w:r w:rsidRPr="00087A34">
              <w:rPr>
                <w:rFonts w:ascii="Calibri" w:hAnsi="Calibri" w:cs="Calibri"/>
                <w:b/>
                <w:color w:val="C00000"/>
                <w:szCs w:val="20"/>
              </w:rPr>
              <w:t xml:space="preserve">Deze declaratie opslaan als pdf en mailen naar </w:t>
            </w:r>
            <w:r w:rsidR="003C6854" w:rsidRPr="00087A34">
              <w:rPr>
                <w:rFonts w:ascii="Calibri" w:hAnsi="Calibri" w:cs="Calibri"/>
                <w:b/>
                <w:color w:val="C00000"/>
                <w:szCs w:val="20"/>
              </w:rPr>
              <w:t>invoices@oneworld.nl</w:t>
            </w:r>
            <w:r w:rsidRPr="00087A34">
              <w:rPr>
                <w:rFonts w:ascii="Calibri" w:hAnsi="Calibri" w:cs="Calibri"/>
                <w:b/>
                <w:color w:val="C00000"/>
                <w:szCs w:val="20"/>
              </w:rPr>
              <w:t xml:space="preserve"> met daarbij:</w:t>
            </w:r>
          </w:p>
          <w:p w14:paraId="3EC64C6D" w14:textId="77777777" w:rsidR="00CA49FB" w:rsidRPr="00087A34" w:rsidRDefault="00CA49FB" w:rsidP="00CA49FB">
            <w:pPr>
              <w:pStyle w:val="Lijstalinea"/>
              <w:numPr>
                <w:ilvl w:val="0"/>
                <w:numId w:val="23"/>
              </w:numPr>
              <w:jc w:val="left"/>
              <w:rPr>
                <w:rFonts w:ascii="Calibri" w:hAnsi="Calibri" w:cs="Calibri"/>
                <w:color w:val="C00000"/>
              </w:rPr>
            </w:pPr>
            <w:r w:rsidRPr="00087A34">
              <w:rPr>
                <w:rFonts w:ascii="Calibri" w:hAnsi="Calibri" w:cs="Calibri"/>
                <w:color w:val="C00000"/>
              </w:rPr>
              <w:t>Bonnen voor reis- en onkosten ingevoegd in dezelfde pdf (bijv. via pdfsam.org)</w:t>
            </w:r>
          </w:p>
          <w:p w14:paraId="79CD9B41" w14:textId="77777777" w:rsidR="00087A34" w:rsidRPr="00087A34" w:rsidRDefault="00CA49FB" w:rsidP="00087A34">
            <w:pPr>
              <w:pStyle w:val="Lijstalinea"/>
              <w:numPr>
                <w:ilvl w:val="0"/>
                <w:numId w:val="23"/>
              </w:numPr>
              <w:jc w:val="left"/>
              <w:rPr>
                <w:rFonts w:ascii="Calibri" w:hAnsi="Calibri" w:cs="Calibri"/>
                <w:color w:val="C00000"/>
              </w:rPr>
            </w:pPr>
            <w:r w:rsidRPr="00087A34">
              <w:rPr>
                <w:rFonts w:ascii="Calibri" w:hAnsi="Calibri" w:cs="Calibri"/>
                <w:color w:val="C00000"/>
              </w:rPr>
              <w:t>Kopie paspoort of ID-kaart (voor- en achterzijde) als aparte bijlage</w:t>
            </w:r>
          </w:p>
          <w:p w14:paraId="2BF2AB35" w14:textId="3E2404DA" w:rsidR="00CA49FB" w:rsidRPr="00087A34" w:rsidRDefault="00087A34" w:rsidP="00087A34">
            <w:pPr>
              <w:pStyle w:val="Lijstalinea"/>
              <w:numPr>
                <w:ilvl w:val="0"/>
                <w:numId w:val="23"/>
              </w:numPr>
              <w:jc w:val="left"/>
              <w:rPr>
                <w:rFonts w:ascii="Calibri" w:hAnsi="Calibri" w:cs="Calibri"/>
                <w:color w:val="C00000"/>
              </w:rPr>
            </w:pPr>
            <w:r w:rsidRPr="00087A34">
              <w:rPr>
                <w:rFonts w:ascii="Calibri" w:hAnsi="Calibri" w:cs="Calibri"/>
                <w:color w:val="C00000"/>
              </w:rPr>
              <w:t>B</w:t>
            </w:r>
            <w:r w:rsidR="00CA49FB" w:rsidRPr="00087A34">
              <w:rPr>
                <w:rFonts w:ascii="Calibri" w:hAnsi="Calibri" w:cs="Calibri"/>
                <w:color w:val="C00000"/>
              </w:rPr>
              <w:t>etaling</w:t>
            </w:r>
            <w:r w:rsidRPr="00087A34">
              <w:rPr>
                <w:rFonts w:ascii="Calibri" w:hAnsi="Calibri" w:cs="Calibri"/>
                <w:color w:val="C00000"/>
              </w:rPr>
              <w:t xml:space="preserve"> volgt</w:t>
            </w:r>
            <w:r w:rsidR="00CA49FB" w:rsidRPr="00087A34">
              <w:rPr>
                <w:rFonts w:ascii="Calibri" w:hAnsi="Calibri" w:cs="Calibri"/>
                <w:color w:val="C00000"/>
              </w:rPr>
              <w:t xml:space="preserve"> binnen 30 dagen na declaratiedatum.</w:t>
            </w:r>
          </w:p>
        </w:tc>
      </w:tr>
    </w:tbl>
    <w:p w14:paraId="457378CE" w14:textId="77777777" w:rsidR="00921305" w:rsidRPr="0036482B" w:rsidRDefault="00921305" w:rsidP="00380860">
      <w:pPr>
        <w:rPr>
          <w:rFonts w:ascii="Arial" w:hAnsi="Arial" w:cs="Arial"/>
          <w:szCs w:val="20"/>
        </w:rPr>
      </w:pPr>
    </w:p>
    <w:sectPr w:rsidR="00921305" w:rsidRPr="0036482B" w:rsidSect="006B3641">
      <w:headerReference w:type="default" r:id="rId7"/>
      <w:footerReference w:type="default" r:id="rId8"/>
      <w:pgSz w:w="16840" w:h="11907" w:orient="landscape" w:code="9"/>
      <w:pgMar w:top="1134" w:right="1134" w:bottom="1134" w:left="1134" w:header="284" w:footer="28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745F0E" w14:textId="77777777" w:rsidR="00450222" w:rsidRDefault="00450222" w:rsidP="006B3641">
      <w:r>
        <w:separator/>
      </w:r>
    </w:p>
  </w:endnote>
  <w:endnote w:type="continuationSeparator" w:id="0">
    <w:p w14:paraId="09E2EA9E" w14:textId="77777777" w:rsidR="00450222" w:rsidRDefault="00450222" w:rsidP="006B36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AA3E1" w14:textId="7EDE3CD2" w:rsidR="00380860" w:rsidRDefault="003C6854" w:rsidP="00087A34">
    <w:pPr>
      <w:pStyle w:val="Voettekst"/>
      <w:jc w:val="center"/>
    </w:pPr>
    <w:proofErr w:type="spellStart"/>
    <w:r>
      <w:rPr>
        <w:rFonts w:ascii="Arial" w:hAnsi="Arial" w:cs="Arial"/>
      </w:rPr>
      <w:t>OneWorld</w:t>
    </w:r>
    <w:proofErr w:type="spellEnd"/>
    <w:r>
      <w:rPr>
        <w:rFonts w:ascii="Arial" w:hAnsi="Arial" w:cs="Arial"/>
      </w:rPr>
      <w:t xml:space="preserve"> Media</w:t>
    </w:r>
    <w:r w:rsidR="00087A34">
      <w:rPr>
        <w:rFonts w:ascii="Arial" w:hAnsi="Arial" w:cs="Arial"/>
      </w:rPr>
      <w:t xml:space="preserve"> -</w:t>
    </w:r>
    <w:r w:rsidR="00380860" w:rsidRPr="0036482B">
      <w:rPr>
        <w:rFonts w:ascii="Arial" w:hAnsi="Arial" w:cs="Arial"/>
      </w:rPr>
      <w:t xml:space="preserve"> </w:t>
    </w:r>
    <w:r w:rsidR="00087A34" w:rsidRPr="00087A34">
      <w:rPr>
        <w:rFonts w:ascii="Arial" w:hAnsi="Arial" w:cs="Arial"/>
        <w:sz w:val="18"/>
        <w:szCs w:val="18"/>
      </w:rPr>
      <w:t>Postbus 69047</w:t>
    </w:r>
    <w:r w:rsidR="00087A34">
      <w:rPr>
        <w:rFonts w:ascii="Arial" w:hAnsi="Arial" w:cs="Arial"/>
        <w:sz w:val="18"/>
        <w:szCs w:val="18"/>
      </w:rPr>
      <w:t xml:space="preserve"> -</w:t>
    </w:r>
    <w:r w:rsidR="00F57A36" w:rsidRPr="0036482B">
      <w:rPr>
        <w:rFonts w:ascii="Arial" w:hAnsi="Arial" w:cs="Arial"/>
        <w:sz w:val="18"/>
        <w:szCs w:val="18"/>
      </w:rPr>
      <w:t xml:space="preserve"> </w:t>
    </w:r>
    <w:r w:rsidR="00087A34" w:rsidRPr="00087A34">
      <w:rPr>
        <w:rFonts w:ascii="Arial" w:hAnsi="Arial" w:cs="Arial"/>
        <w:sz w:val="18"/>
        <w:szCs w:val="18"/>
      </w:rPr>
      <w:t>1060 CA Amsterdam</w:t>
    </w:r>
    <w:r w:rsidR="00087A34">
      <w:rPr>
        <w:rFonts w:ascii="Arial" w:hAnsi="Arial" w:cs="Arial"/>
        <w:sz w:val="18"/>
        <w:szCs w:val="18"/>
      </w:rPr>
      <w:t xml:space="preserve"> -</w:t>
    </w:r>
    <w:r w:rsidR="00380860" w:rsidRPr="0036482B">
      <w:rPr>
        <w:rFonts w:ascii="Arial" w:hAnsi="Arial" w:cs="Arial"/>
        <w:sz w:val="18"/>
        <w:szCs w:val="18"/>
      </w:rPr>
      <w:t xml:space="preserve"> </w:t>
    </w:r>
    <w:hyperlink r:id="rId1" w:history="1">
      <w:r w:rsidR="00087A34" w:rsidRPr="001D0120">
        <w:rPr>
          <w:rStyle w:val="Hyperlink"/>
          <w:rFonts w:ascii="Arial" w:hAnsi="Arial" w:cs="Arial"/>
          <w:sz w:val="18"/>
          <w:szCs w:val="18"/>
        </w:rPr>
        <w:t>invoices@oneworld.nl</w:t>
      </w:r>
    </w:hyperlink>
    <w:r w:rsidR="00087A34">
      <w:rPr>
        <w:rFonts w:ascii="Arial" w:hAnsi="Arial" w:cs="Arial"/>
        <w:sz w:val="18"/>
        <w:szCs w:val="18"/>
      </w:rPr>
      <w:t xml:space="preserve"> -</w:t>
    </w:r>
    <w:r w:rsidR="00380860" w:rsidRPr="0036482B">
      <w:rPr>
        <w:rFonts w:ascii="Arial" w:hAnsi="Arial" w:cs="Arial"/>
        <w:sz w:val="18"/>
        <w:szCs w:val="18"/>
      </w:rPr>
      <w:t xml:space="preserve"> </w:t>
    </w:r>
    <w:r>
      <w:rPr>
        <w:rFonts w:ascii="Arial" w:hAnsi="Arial" w:cs="Arial"/>
        <w:sz w:val="18"/>
        <w:szCs w:val="18"/>
      </w:rPr>
      <w:t>KvK</w:t>
    </w:r>
    <w:r w:rsidR="00380860" w:rsidRPr="0036482B">
      <w:rPr>
        <w:rFonts w:ascii="Arial" w:hAnsi="Arial" w:cs="Arial"/>
        <w:sz w:val="18"/>
        <w:szCs w:val="18"/>
      </w:rPr>
      <w:t xml:space="preserve"> </w:t>
    </w:r>
    <w:r w:rsidR="00087A34" w:rsidRPr="00087A34">
      <w:rPr>
        <w:rFonts w:ascii="Arial" w:hAnsi="Arial" w:cs="Arial"/>
        <w:sz w:val="18"/>
        <w:szCs w:val="18"/>
      </w:rPr>
      <w:t>81167962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81223D" w14:textId="77777777" w:rsidR="00450222" w:rsidRDefault="00450222" w:rsidP="006B3641">
      <w:r>
        <w:separator/>
      </w:r>
    </w:p>
  </w:footnote>
  <w:footnote w:type="continuationSeparator" w:id="0">
    <w:p w14:paraId="7D45DC5B" w14:textId="77777777" w:rsidR="00450222" w:rsidRDefault="00450222" w:rsidP="006B36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1E6F4" w14:textId="77777777" w:rsidR="00000000" w:rsidRPr="009F3A94" w:rsidRDefault="006B3641" w:rsidP="009F3A94">
    <w:pPr>
      <w:pStyle w:val="Koptekst"/>
      <w:tabs>
        <w:tab w:val="clear" w:pos="4536"/>
        <w:tab w:val="center" w:pos="5954"/>
      </w:tabs>
    </w:pPr>
    <w:r>
      <w:rPr>
        <w:noProof/>
      </w:rPr>
      <mc:AlternateContent>
        <mc:Choice Requires="wpc">
          <w:drawing>
            <wp:inline distT="0" distB="0" distL="0" distR="0" wp14:anchorId="17B7EE80" wp14:editId="0A021478">
              <wp:extent cx="8982074" cy="1181100"/>
              <wp:effectExtent l="0" t="0" r="0" b="0"/>
              <wp:docPr id="10" name="Papier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" name="Text Box 11"/>
                      <wps:cNvSpPr txBox="1">
                        <a:spLocks noChangeArrowheads="1"/>
                      </wps:cNvSpPr>
                      <wps:spPr bwMode="auto">
                        <a:xfrm>
                          <a:off x="1905001" y="567971"/>
                          <a:ext cx="5170942" cy="5708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E81C83" w14:textId="77777777" w:rsidR="00000000" w:rsidRPr="0036482B" w:rsidRDefault="006B3641" w:rsidP="009F3A94">
                            <w:pPr>
                              <w:pStyle w:val="Kop1"/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 w:rsidRPr="0036482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Declaratieformulier</w:t>
                            </w:r>
                            <w:r w:rsidRPr="0036482B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6482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externen</w:t>
                            </w:r>
                          </w:p>
                          <w:p w14:paraId="3C9A8842" w14:textId="77777777" w:rsidR="00000000" w:rsidRDefault="0000000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Afbeelding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201"/>
                          <a:ext cx="1540870" cy="106260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</wp:inline>
          </w:drawing>
        </mc:Choice>
        <mc:Fallback>
          <w:pict>
            <v:group w14:anchorId="17B7EE80" id="Papier 10" o:spid="_x0000_s1026" editas="canvas" style="width:707.25pt;height:93pt;mso-position-horizontal-relative:char;mso-position-vertical-relative:line" coordsize="89814,1181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GxQAAAABSZ2h0bG9uZwAACdE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QAAAAAAAQAAAACOEJJTQQMAAAAAA6B&#10;AAAAAQAAAKAAAABuAAAB4AAAzkAAAA5lABgAAf/Y/+0ADEFkb2JlX0NNAAL/7gAOQWRvYmUAZIAA&#10;AAAB/9sAhAAMCAgICQgMCQkMEQsKCxEVDwwMDxUYExMVExMYEQwMDAwMDBEMDAwMDAwMDAwMDAwM&#10;DAwMDAwMDAwMDAwMDAwMAQ0LCw0ODRAODhAUDg4OFBQODg4OFBEMDAwMDBERDAwMDAwMEQwMDAwM&#10;DAwMDAwMDAwMDAwMDAwMDAwMDAwMDAz/wAARCABu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f/i/+JJQ0NfUFJPRklMRQAGCo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0//////////////////////////////////////////be&#10;8v/////////////////////////////////////////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rl9///&#10;////////////////////////////////////+rSUsPb/////////////////////////////////&#10;////5pdvkuH/////////////////////////////////////+bOUr/X/////////////////////&#10;//////////////////nk9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sGmyv//////////////////////////////////////uHpQf9H/////////////////////////&#10;///////////ilk0DWLr////////////////////////////////////RjWlKccf/////////////&#10;///////////////////////x0byYsu3////////////////////////////////////////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+/u7u/1/P//////////////////////////////&#10;///zr5uam56lrrq8xNTm///////////////////////////3l1RMT1RbZW6Al8Dn////////////&#10;////////////////rlQAGzZScIyry/b/////////////////////////////yms/Y3+dvN78////&#10;////////////////////////////55mDrMjn/////////////////////////////////////9vM&#10;8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89814;height:11811;visibility:visible;mso-wrap-style:square">
                <v:fill o:detectmouseclick="t"/>
                <v:path o:connecttype="non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8" type="#_x0000_t202" style="position:absolute;left:19050;top:5679;width:51709;height:5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" stroked="f">
                <v:textbox>
                  <w:txbxContent>
                    <w:p w14:paraId="2DE81C83" w14:textId="77777777" w:rsidR="009F3A94" w:rsidRPr="0036482B" w:rsidRDefault="006B3641" w:rsidP="009F3A94">
                      <w:pPr>
                        <w:pStyle w:val="Kop1"/>
                        <w:spacing w:after="0"/>
                        <w:rPr>
                          <w:sz w:val="36"/>
                          <w:szCs w:val="36"/>
                        </w:rPr>
                      </w:pPr>
                      <w:r w:rsidRPr="0036482B">
                        <w:rPr>
                          <w:rFonts w:ascii="Arial" w:hAnsi="Arial" w:cs="Arial"/>
                          <w:sz w:val="36"/>
                          <w:szCs w:val="36"/>
                        </w:rPr>
                        <w:t>Declaratieformulier</w:t>
                      </w:r>
                      <w:r w:rsidRPr="0036482B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36482B">
                        <w:rPr>
                          <w:rFonts w:ascii="Arial" w:hAnsi="Arial" w:cs="Arial"/>
                          <w:sz w:val="36"/>
                          <w:szCs w:val="36"/>
                        </w:rPr>
                        <w:t>externen</w:t>
                      </w:r>
                    </w:p>
                    <w:p w14:paraId="3C9A8842" w14:textId="77777777" w:rsidR="009F3A94" w:rsidRDefault="00EA6E2E"/>
                  </w:txbxContent>
                </v:textbox>
              </v:shape>
              <v:shape id="Afbeelding 4" o:spid="_x0000_s1029" type="#_x0000_t75" style="position:absolute;top:762;width:15408;height:10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">
                <v:imagedata r:id="rId2" o:title=""/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60511"/>
    <w:multiLevelType w:val="multilevel"/>
    <w:tmpl w:val="6D8AE374"/>
    <w:name w:val="NCDO nummering"/>
    <w:lvl w:ilvl="0">
      <w:start w:val="1"/>
      <w:numFmt w:val="decimal"/>
      <w:lvlText w:val="%1."/>
      <w:lvlJc w:val="left"/>
      <w:pPr>
        <w:ind w:left="794" w:hanging="794"/>
      </w:pPr>
      <w:rPr>
        <w:rFonts w:hint="default"/>
      </w:rPr>
    </w:lvl>
    <w:lvl w:ilvl="1">
      <w:start w:val="1"/>
      <w:numFmt w:val="decimal"/>
      <w:lvlText w:val="%2.1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3.1.1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4.1.1.1.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lvlText w:val="%5.1.1.1.1."/>
      <w:lvlJc w:val="left"/>
      <w:pPr>
        <w:ind w:left="794" w:hanging="794"/>
      </w:pPr>
      <w:rPr>
        <w:rFonts w:hint="default"/>
      </w:rPr>
    </w:lvl>
    <w:lvl w:ilvl="5">
      <w:start w:val="1"/>
      <w:numFmt w:val="decimal"/>
      <w:lvlText w:val="%6.1.1.1.1.1."/>
      <w:lvlJc w:val="left"/>
      <w:pPr>
        <w:ind w:left="794" w:hanging="794"/>
      </w:pPr>
      <w:rPr>
        <w:rFonts w:hint="default"/>
      </w:rPr>
    </w:lvl>
    <w:lvl w:ilvl="6">
      <w:start w:val="1"/>
      <w:numFmt w:val="decimal"/>
      <w:lvlText w:val="%7.1.1.1.1.1.1."/>
      <w:lvlJc w:val="left"/>
      <w:pPr>
        <w:ind w:left="794" w:hanging="794"/>
      </w:pPr>
      <w:rPr>
        <w:rFonts w:hint="default"/>
      </w:rPr>
    </w:lvl>
    <w:lvl w:ilvl="7">
      <w:start w:val="1"/>
      <w:numFmt w:val="decimal"/>
      <w:lvlText w:val="%8.1.1.1.1.1.1."/>
      <w:lvlJc w:val="left"/>
      <w:pPr>
        <w:ind w:left="794" w:hanging="794"/>
      </w:pPr>
      <w:rPr>
        <w:rFonts w:hint="default"/>
      </w:rPr>
    </w:lvl>
    <w:lvl w:ilvl="8">
      <w:start w:val="1"/>
      <w:numFmt w:val="decimal"/>
      <w:lvlText w:val="%9.1.1.1.1.1.1.1."/>
      <w:lvlJc w:val="left"/>
      <w:pPr>
        <w:ind w:left="794" w:hanging="794"/>
      </w:pPr>
      <w:rPr>
        <w:rFonts w:hint="default"/>
      </w:rPr>
    </w:lvl>
  </w:abstractNum>
  <w:abstractNum w:abstractNumId="1" w15:restartNumberingAfterBreak="0">
    <w:nsid w:val="09330AF8"/>
    <w:multiLevelType w:val="hybridMultilevel"/>
    <w:tmpl w:val="05468FDA"/>
    <w:lvl w:ilvl="0" w:tplc="41689CA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237C71"/>
    <w:multiLevelType w:val="hybridMultilevel"/>
    <w:tmpl w:val="9C562B00"/>
    <w:lvl w:ilvl="0" w:tplc="362A4E66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B4D4AD6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1C856D5"/>
    <w:multiLevelType w:val="hybridMultilevel"/>
    <w:tmpl w:val="D41CCCBE"/>
    <w:lvl w:ilvl="0" w:tplc="0413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2CE2920"/>
    <w:multiLevelType w:val="multilevel"/>
    <w:tmpl w:val="0413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396C234A"/>
    <w:multiLevelType w:val="multilevel"/>
    <w:tmpl w:val="0413001D"/>
    <w:name w:val="NCDO huisstijl nummering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449F4239"/>
    <w:multiLevelType w:val="multilevel"/>
    <w:tmpl w:val="7DC206FA"/>
    <w:name w:val="NCDO huisstijl nummering"/>
    <w:lvl w:ilvl="0">
      <w:start w:val="1"/>
      <w:numFmt w:val="decimal"/>
      <w:lvlText w:val="%1."/>
      <w:lvlJc w:val="left"/>
      <w:pPr>
        <w:ind w:left="794" w:hanging="79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94" w:hanging="79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94" w:hanging="79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4" w:hanging="79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4" w:hanging="79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4" w:hanging="794"/>
      </w:pPr>
      <w:rPr>
        <w:rFonts w:hint="default"/>
      </w:rPr>
    </w:lvl>
  </w:abstractNum>
  <w:abstractNum w:abstractNumId="8" w15:restartNumberingAfterBreak="0">
    <w:nsid w:val="4F9248B5"/>
    <w:multiLevelType w:val="hybridMultilevel"/>
    <w:tmpl w:val="82F8C984"/>
    <w:lvl w:ilvl="0" w:tplc="5DB2CFD4">
      <w:start w:val="1"/>
      <w:numFmt w:val="decimal"/>
      <w:pStyle w:val="Opsomnrs"/>
      <w:lvlText w:val="%1."/>
      <w:lvlJc w:val="left"/>
      <w:pPr>
        <w:ind w:left="36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4B60C44"/>
    <w:multiLevelType w:val="hybridMultilevel"/>
    <w:tmpl w:val="A942EE78"/>
    <w:lvl w:ilvl="0" w:tplc="1DB8A5AE">
      <w:start w:val="1"/>
      <w:numFmt w:val="bullet"/>
      <w:pStyle w:val="Opsomtekens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6B937B1"/>
    <w:multiLevelType w:val="multilevel"/>
    <w:tmpl w:val="7B8E9466"/>
    <w:name w:val="NCDO huisstijl nummering"/>
    <w:lvl w:ilvl="0">
      <w:start w:val="1"/>
      <w:numFmt w:val="decimal"/>
      <w:lvlText w:val="%1."/>
      <w:lvlJc w:val="left"/>
      <w:pPr>
        <w:ind w:left="794" w:hanging="79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94" w:hanging="79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94" w:hanging="79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4" w:hanging="79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4" w:hanging="79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4" w:hanging="794"/>
      </w:pPr>
      <w:rPr>
        <w:rFonts w:hint="default"/>
      </w:rPr>
    </w:lvl>
  </w:abstractNum>
  <w:abstractNum w:abstractNumId="11" w15:restartNumberingAfterBreak="0">
    <w:nsid w:val="5E2C0604"/>
    <w:multiLevelType w:val="hybridMultilevel"/>
    <w:tmpl w:val="353A758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AB6A6F"/>
    <w:multiLevelType w:val="multilevel"/>
    <w:tmpl w:val="0413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860001661">
    <w:abstractNumId w:val="3"/>
  </w:num>
  <w:num w:numId="2" w16cid:durableId="1109206058">
    <w:abstractNumId w:val="7"/>
  </w:num>
  <w:num w:numId="3" w16cid:durableId="711660365">
    <w:abstractNumId w:val="10"/>
  </w:num>
  <w:num w:numId="4" w16cid:durableId="287512080">
    <w:abstractNumId w:val="0"/>
  </w:num>
  <w:num w:numId="5" w16cid:durableId="1194733539">
    <w:abstractNumId w:val="6"/>
  </w:num>
  <w:num w:numId="6" w16cid:durableId="168382339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844369137">
    <w:abstractNumId w:val="12"/>
  </w:num>
  <w:num w:numId="8" w16cid:durableId="2049600631">
    <w:abstractNumId w:val="5"/>
  </w:num>
  <w:num w:numId="9" w16cid:durableId="842013821">
    <w:abstractNumId w:val="12"/>
  </w:num>
  <w:num w:numId="10" w16cid:durableId="1495102755">
    <w:abstractNumId w:val="12"/>
  </w:num>
  <w:num w:numId="11" w16cid:durableId="800148013">
    <w:abstractNumId w:val="4"/>
  </w:num>
  <w:num w:numId="12" w16cid:durableId="1883400116">
    <w:abstractNumId w:val="2"/>
  </w:num>
  <w:num w:numId="13" w16cid:durableId="597639300">
    <w:abstractNumId w:val="9"/>
  </w:num>
  <w:num w:numId="14" w16cid:durableId="1173106301">
    <w:abstractNumId w:val="8"/>
  </w:num>
  <w:num w:numId="15" w16cid:durableId="1161386954">
    <w:abstractNumId w:val="1"/>
  </w:num>
  <w:num w:numId="16" w16cid:durableId="580649452">
    <w:abstractNumId w:val="12"/>
  </w:num>
  <w:num w:numId="17" w16cid:durableId="1166821870">
    <w:abstractNumId w:val="9"/>
  </w:num>
  <w:num w:numId="18" w16cid:durableId="137504507">
    <w:abstractNumId w:val="8"/>
  </w:num>
  <w:num w:numId="19" w16cid:durableId="1036657006">
    <w:abstractNumId w:val="9"/>
  </w:num>
  <w:num w:numId="20" w16cid:durableId="319580032">
    <w:abstractNumId w:val="8"/>
  </w:num>
  <w:num w:numId="21" w16cid:durableId="1342708199">
    <w:abstractNumId w:val="9"/>
  </w:num>
  <w:num w:numId="22" w16cid:durableId="388723792">
    <w:abstractNumId w:val="8"/>
  </w:num>
  <w:num w:numId="23" w16cid:durableId="55412316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8"/>
  <w:proofState w:spelling="clean" w:grammar="clean"/>
  <w:attachedTemplate r:id="rId1"/>
  <w:defaultTabStop w:val="708"/>
  <w:autoHyphenation/>
  <w:consecutiveHyphenLimit w:val="2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4333"/>
    <w:rsid w:val="00087A34"/>
    <w:rsid w:val="000A4333"/>
    <w:rsid w:val="000D2E6A"/>
    <w:rsid w:val="001104FF"/>
    <w:rsid w:val="00142505"/>
    <w:rsid w:val="001549A4"/>
    <w:rsid w:val="001641BD"/>
    <w:rsid w:val="00171060"/>
    <w:rsid w:val="001A6386"/>
    <w:rsid w:val="00230E45"/>
    <w:rsid w:val="00233BF0"/>
    <w:rsid w:val="00245434"/>
    <w:rsid w:val="002740A7"/>
    <w:rsid w:val="002C37BC"/>
    <w:rsid w:val="002C7CA6"/>
    <w:rsid w:val="002E2F0B"/>
    <w:rsid w:val="00323FAE"/>
    <w:rsid w:val="0036482B"/>
    <w:rsid w:val="00374CAB"/>
    <w:rsid w:val="00380860"/>
    <w:rsid w:val="00385AA5"/>
    <w:rsid w:val="003B46B1"/>
    <w:rsid w:val="003C6854"/>
    <w:rsid w:val="003D54F4"/>
    <w:rsid w:val="004236F9"/>
    <w:rsid w:val="004244CF"/>
    <w:rsid w:val="00450222"/>
    <w:rsid w:val="004629BD"/>
    <w:rsid w:val="00493E4E"/>
    <w:rsid w:val="004F55AA"/>
    <w:rsid w:val="00513E71"/>
    <w:rsid w:val="00555FD8"/>
    <w:rsid w:val="0058070A"/>
    <w:rsid w:val="00596079"/>
    <w:rsid w:val="005B2C51"/>
    <w:rsid w:val="0068042B"/>
    <w:rsid w:val="00684E86"/>
    <w:rsid w:val="006A624B"/>
    <w:rsid w:val="006B3641"/>
    <w:rsid w:val="006F12FB"/>
    <w:rsid w:val="0074316E"/>
    <w:rsid w:val="007D7D55"/>
    <w:rsid w:val="0087225D"/>
    <w:rsid w:val="008D1B9E"/>
    <w:rsid w:val="008F0713"/>
    <w:rsid w:val="00921305"/>
    <w:rsid w:val="00926856"/>
    <w:rsid w:val="0094229A"/>
    <w:rsid w:val="00981988"/>
    <w:rsid w:val="00A007F4"/>
    <w:rsid w:val="00A34A2D"/>
    <w:rsid w:val="00A918E7"/>
    <w:rsid w:val="00AD377F"/>
    <w:rsid w:val="00B126BD"/>
    <w:rsid w:val="00B17FA7"/>
    <w:rsid w:val="00B269FF"/>
    <w:rsid w:val="00B51ECE"/>
    <w:rsid w:val="00B6715E"/>
    <w:rsid w:val="00B73073"/>
    <w:rsid w:val="00B77F1C"/>
    <w:rsid w:val="00B81095"/>
    <w:rsid w:val="00BC11A2"/>
    <w:rsid w:val="00BF2B1F"/>
    <w:rsid w:val="00C12E2B"/>
    <w:rsid w:val="00C22523"/>
    <w:rsid w:val="00C2319B"/>
    <w:rsid w:val="00C44312"/>
    <w:rsid w:val="00C472E7"/>
    <w:rsid w:val="00C51B62"/>
    <w:rsid w:val="00C91FB3"/>
    <w:rsid w:val="00CA232C"/>
    <w:rsid w:val="00CA49FB"/>
    <w:rsid w:val="00CB1714"/>
    <w:rsid w:val="00CB1822"/>
    <w:rsid w:val="00CB1A8E"/>
    <w:rsid w:val="00CB7787"/>
    <w:rsid w:val="00CC47B0"/>
    <w:rsid w:val="00CC5034"/>
    <w:rsid w:val="00D11792"/>
    <w:rsid w:val="00D37377"/>
    <w:rsid w:val="00D40A2E"/>
    <w:rsid w:val="00D51C0E"/>
    <w:rsid w:val="00DE5F4C"/>
    <w:rsid w:val="00DF5FE7"/>
    <w:rsid w:val="00E80374"/>
    <w:rsid w:val="00E8381E"/>
    <w:rsid w:val="00E85C55"/>
    <w:rsid w:val="00EA6E2E"/>
    <w:rsid w:val="00ED1083"/>
    <w:rsid w:val="00ED233E"/>
    <w:rsid w:val="00EF681D"/>
    <w:rsid w:val="00F15FFF"/>
    <w:rsid w:val="00F57A36"/>
    <w:rsid w:val="00FA21FA"/>
    <w:rsid w:val="00FB16B8"/>
    <w:rsid w:val="00FE2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564801"/>
  <w15:docId w15:val="{1EA9625F-31CC-4ED5-AEF5-102892BBB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Theme="minorHAnsi" w:hAnsi="Georgia" w:cstheme="minorBidi"/>
        <w:lang w:val="nl-NL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2" w:qFormat="1"/>
    <w:lsdException w:name="heading 3" w:uiPriority="3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aliases w:val="NCDO"/>
    <w:qFormat/>
    <w:rsid w:val="006B3641"/>
    <w:pPr>
      <w:spacing w:line="240" w:lineRule="auto"/>
      <w:jc w:val="left"/>
    </w:pPr>
    <w:rPr>
      <w:rFonts w:ascii="Palatino Linotype" w:eastAsia="Times New Roman" w:hAnsi="Palatino Linotype" w:cs="Times New Roman"/>
      <w:szCs w:val="22"/>
      <w:lang w:eastAsia="nl-NL"/>
    </w:rPr>
  </w:style>
  <w:style w:type="paragraph" w:styleId="Kop1">
    <w:name w:val="heading 1"/>
    <w:aliases w:val="NCDOkop"/>
    <w:basedOn w:val="Standaard"/>
    <w:next w:val="Standaard"/>
    <w:link w:val="Kop1Char"/>
    <w:qFormat/>
    <w:rsid w:val="0058070A"/>
    <w:pPr>
      <w:keepNext/>
      <w:keepLines/>
      <w:spacing w:after="400" w:line="276" w:lineRule="auto"/>
      <w:jc w:val="both"/>
      <w:outlineLvl w:val="0"/>
    </w:pPr>
    <w:rPr>
      <w:rFonts w:ascii="Georgia" w:eastAsiaTheme="majorEastAsia" w:hAnsi="Georgia" w:cstheme="majorBidi"/>
      <w:bCs/>
      <w:sz w:val="40"/>
      <w:szCs w:val="28"/>
      <w:lang w:eastAsia="en-US"/>
    </w:rPr>
  </w:style>
  <w:style w:type="paragraph" w:styleId="Kop2">
    <w:name w:val="heading 2"/>
    <w:basedOn w:val="Standaard"/>
    <w:next w:val="Standaard"/>
    <w:link w:val="Kop2Char"/>
    <w:uiPriority w:val="2"/>
    <w:qFormat/>
    <w:rsid w:val="0058070A"/>
    <w:pPr>
      <w:keepNext/>
      <w:keepLines/>
      <w:spacing w:line="276" w:lineRule="auto"/>
      <w:jc w:val="both"/>
      <w:outlineLvl w:val="1"/>
    </w:pPr>
    <w:rPr>
      <w:rFonts w:ascii="Georgia" w:eastAsiaTheme="majorEastAsia" w:hAnsi="Georgia" w:cstheme="majorBidi"/>
      <w:bCs/>
      <w:sz w:val="24"/>
      <w:szCs w:val="26"/>
      <w:lang w:eastAsia="en-US"/>
    </w:rPr>
  </w:style>
  <w:style w:type="paragraph" w:styleId="Kop3">
    <w:name w:val="heading 3"/>
    <w:basedOn w:val="Standaard"/>
    <w:next w:val="Standaard"/>
    <w:link w:val="Kop3Char"/>
    <w:uiPriority w:val="3"/>
    <w:qFormat/>
    <w:rsid w:val="0058070A"/>
    <w:pPr>
      <w:keepNext/>
      <w:keepLines/>
      <w:spacing w:line="276" w:lineRule="auto"/>
      <w:jc w:val="both"/>
      <w:outlineLvl w:val="2"/>
    </w:pPr>
    <w:rPr>
      <w:rFonts w:ascii="Georgia" w:eastAsiaTheme="majorEastAsia" w:hAnsi="Georgia" w:cstheme="majorBidi"/>
      <w:bCs/>
      <w:szCs w:val="20"/>
      <w:lang w:eastAsia="en-US"/>
    </w:rPr>
  </w:style>
  <w:style w:type="paragraph" w:styleId="Kop4">
    <w:name w:val="heading 4"/>
    <w:basedOn w:val="Standaard"/>
    <w:next w:val="Standaard"/>
    <w:link w:val="Kop4Char"/>
    <w:uiPriority w:val="9"/>
    <w:semiHidden/>
    <w:rsid w:val="0068042B"/>
    <w:pPr>
      <w:keepNext/>
      <w:keepLines/>
      <w:spacing w:before="200" w:line="276" w:lineRule="auto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accent1"/>
      <w:szCs w:val="20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4Char">
    <w:name w:val="Kop 4 Char"/>
    <w:basedOn w:val="Standaardalinea-lettertype"/>
    <w:link w:val="Kop4"/>
    <w:uiPriority w:val="9"/>
    <w:semiHidden/>
    <w:rsid w:val="0068042B"/>
    <w:rPr>
      <w:rFonts w:asciiTheme="majorHAnsi" w:eastAsiaTheme="majorEastAsia" w:hAnsiTheme="majorHAnsi" w:cstheme="majorBidi"/>
      <w:b/>
      <w:bCs/>
      <w:i/>
      <w:iCs/>
      <w:color w:val="000000" w:themeColor="accent1"/>
    </w:rPr>
  </w:style>
  <w:style w:type="character" w:customStyle="1" w:styleId="Kop3Char">
    <w:name w:val="Kop 3 Char"/>
    <w:basedOn w:val="Standaardalinea-lettertype"/>
    <w:link w:val="Kop3"/>
    <w:uiPriority w:val="3"/>
    <w:rsid w:val="0058070A"/>
    <w:rPr>
      <w:rFonts w:eastAsiaTheme="majorEastAsia" w:cstheme="majorBidi"/>
      <w:bCs/>
    </w:rPr>
  </w:style>
  <w:style w:type="character" w:customStyle="1" w:styleId="Kop1Char">
    <w:name w:val="Kop 1 Char"/>
    <w:aliases w:val="NCDOkop Char"/>
    <w:basedOn w:val="Standaardalinea-lettertype"/>
    <w:link w:val="Kop1"/>
    <w:uiPriority w:val="1"/>
    <w:rsid w:val="0058070A"/>
    <w:rPr>
      <w:rFonts w:eastAsiaTheme="majorEastAsia" w:cstheme="majorBidi"/>
      <w:bCs/>
      <w:sz w:val="40"/>
      <w:szCs w:val="28"/>
    </w:rPr>
  </w:style>
  <w:style w:type="character" w:customStyle="1" w:styleId="Kop2Char">
    <w:name w:val="Kop 2 Char"/>
    <w:basedOn w:val="Standaardalinea-lettertype"/>
    <w:link w:val="Kop2"/>
    <w:uiPriority w:val="2"/>
    <w:rsid w:val="0058070A"/>
    <w:rPr>
      <w:rFonts w:eastAsiaTheme="majorEastAsia" w:cstheme="majorBidi"/>
      <w:bCs/>
      <w:sz w:val="24"/>
      <w:szCs w:val="26"/>
    </w:rPr>
  </w:style>
  <w:style w:type="paragraph" w:styleId="Lijstalinea">
    <w:name w:val="List Paragraph"/>
    <w:basedOn w:val="Standaard"/>
    <w:uiPriority w:val="34"/>
    <w:semiHidden/>
    <w:qFormat/>
    <w:rsid w:val="0058070A"/>
    <w:pPr>
      <w:spacing w:line="276" w:lineRule="auto"/>
      <w:ind w:left="720"/>
      <w:contextualSpacing/>
      <w:jc w:val="both"/>
    </w:pPr>
    <w:rPr>
      <w:rFonts w:ascii="Georgia" w:eastAsiaTheme="minorHAnsi" w:hAnsi="Georgia" w:cstheme="minorBidi"/>
      <w:szCs w:val="20"/>
      <w:lang w:eastAsia="en-US"/>
    </w:rPr>
  </w:style>
  <w:style w:type="paragraph" w:customStyle="1" w:styleId="Opsomtekens">
    <w:name w:val="Opsomtekens"/>
    <w:basedOn w:val="Lijstalinea"/>
    <w:qFormat/>
    <w:rsid w:val="001104FF"/>
    <w:pPr>
      <w:numPr>
        <w:numId w:val="21"/>
      </w:numPr>
      <w:ind w:left="567" w:hanging="567"/>
    </w:pPr>
  </w:style>
  <w:style w:type="paragraph" w:customStyle="1" w:styleId="Opsomnrs">
    <w:name w:val="Opsomnrs."/>
    <w:basedOn w:val="Opsomtekens"/>
    <w:qFormat/>
    <w:rsid w:val="001104FF"/>
    <w:pPr>
      <w:numPr>
        <w:numId w:val="22"/>
      </w:numPr>
      <w:ind w:left="567" w:hanging="567"/>
    </w:pPr>
    <w:rPr>
      <w:lang w:val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B2C51"/>
    <w:pPr>
      <w:jc w:val="both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B2C51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rsid w:val="006B3641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rsid w:val="006B3641"/>
    <w:rPr>
      <w:rFonts w:ascii="Palatino Linotype" w:eastAsia="Times New Roman" w:hAnsi="Palatino Linotype" w:cs="Times New Roman"/>
      <w:szCs w:val="22"/>
      <w:lang w:eastAsia="nl-NL"/>
    </w:rPr>
  </w:style>
  <w:style w:type="paragraph" w:styleId="Voettekst">
    <w:name w:val="footer"/>
    <w:aliases w:val="NCDO ."/>
    <w:basedOn w:val="Standaard"/>
    <w:link w:val="VoettekstChar"/>
    <w:uiPriority w:val="99"/>
    <w:rsid w:val="006B3641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aliases w:val="NCDO . Char"/>
    <w:basedOn w:val="Standaardalinea-lettertype"/>
    <w:link w:val="Voettekst"/>
    <w:uiPriority w:val="99"/>
    <w:rsid w:val="006B3641"/>
    <w:rPr>
      <w:rFonts w:ascii="Palatino Linotype" w:eastAsia="Times New Roman" w:hAnsi="Palatino Linotype" w:cs="Times New Roman"/>
      <w:szCs w:val="22"/>
      <w:lang w:eastAsia="nl-NL"/>
    </w:rPr>
  </w:style>
  <w:style w:type="table" w:styleId="Tabelraster">
    <w:name w:val="Table Grid"/>
    <w:basedOn w:val="Standaardtabel"/>
    <w:rsid w:val="006B3641"/>
    <w:pPr>
      <w:spacing w:line="240" w:lineRule="auto"/>
      <w:jc w:val="left"/>
    </w:pPr>
    <w:rPr>
      <w:rFonts w:ascii="Times New Roman" w:eastAsia="Times New Roman" w:hAnsi="Times New Roman" w:cs="Times New Roman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CA49FB"/>
    <w:rPr>
      <w:color w:val="000000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A49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voices@oneworld.n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off2010\Sjablonenlint\Declaratie-extern.dotm" TargetMode="External"/></Relationships>
</file>

<file path=word/theme/theme1.xml><?xml version="1.0" encoding="utf-8"?>
<a:theme xmlns:a="http://schemas.openxmlformats.org/drawingml/2006/main" name="NCDO Cluster1">
  <a:themeElements>
    <a:clrScheme name="Algemeen">
      <a:dk1>
        <a:srgbClr val="6D6868"/>
      </a:dk1>
      <a:lt1>
        <a:srgbClr val="FFFFFF"/>
      </a:lt1>
      <a:dk2>
        <a:srgbClr val="938E8C"/>
      </a:dk2>
      <a:lt2>
        <a:srgbClr val="EDEDEE"/>
      </a:lt2>
      <a:accent1>
        <a:srgbClr val="000000"/>
      </a:accent1>
      <a:accent2>
        <a:srgbClr val="6D6868"/>
      </a:accent2>
      <a:accent3>
        <a:srgbClr val="938E8C"/>
      </a:accent3>
      <a:accent4>
        <a:srgbClr val="B2ADAD"/>
      </a:accent4>
      <a:accent5>
        <a:srgbClr val="D1CBC9"/>
      </a:accent5>
      <a:accent6>
        <a:srgbClr val="4B4747"/>
      </a:accent6>
      <a:hlink>
        <a:srgbClr val="000000"/>
      </a:hlink>
      <a:folHlink>
        <a:srgbClr val="8A181A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f:\off2010\Sjablonenlint\Declaratie-extern.dotm</Template>
  <TotalTime>2</TotalTime>
  <Pages>1</Pages>
  <Words>103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NCDO</Company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Trisha Goossens</dc:creator>
  <cp:lastModifiedBy>Maartje Luif</cp:lastModifiedBy>
  <cp:revision>2</cp:revision>
  <cp:lastPrinted>2012-06-26T09:40:00Z</cp:lastPrinted>
  <dcterms:created xsi:type="dcterms:W3CDTF">2024-02-02T13:51:00Z</dcterms:created>
  <dcterms:modified xsi:type="dcterms:W3CDTF">2024-02-02T13:51:00Z</dcterms:modified>
</cp:coreProperties>
</file>