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1D236" w14:textId="77777777" w:rsidR="006B3641" w:rsidRPr="0036482B" w:rsidRDefault="006B3641" w:rsidP="006B3641">
      <w:pPr>
        <w:rPr>
          <w:rFonts w:ascii="Arial" w:hAnsi="Arial" w:cs="Arial"/>
          <w:szCs w:val="20"/>
        </w:rPr>
      </w:pPr>
    </w:p>
    <w:p w14:paraId="49DA1491" w14:textId="77777777" w:rsidR="006B3641" w:rsidRPr="0036482B" w:rsidRDefault="006B3641" w:rsidP="006B3641">
      <w:pPr>
        <w:rPr>
          <w:rFonts w:ascii="Arial" w:hAnsi="Arial" w:cs="Arial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3261"/>
        <w:gridCol w:w="2693"/>
        <w:gridCol w:w="2542"/>
        <w:gridCol w:w="4187"/>
      </w:tblGrid>
      <w:tr w:rsidR="006B3641" w:rsidRPr="0036482B" w14:paraId="0BE895EB" w14:textId="77777777" w:rsidTr="0036482B">
        <w:trPr>
          <w:trHeight w:val="227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3EC4C" w14:textId="77777777" w:rsidR="006B3641" w:rsidRPr="0036482B" w:rsidRDefault="006B3641" w:rsidP="00D51C0E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Naam: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9CEF7D" w14:textId="77777777" w:rsidR="003B46B1" w:rsidRPr="0036482B" w:rsidRDefault="003B46B1" w:rsidP="00D51C0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39C33A7" w14:textId="77777777" w:rsidR="006B3641" w:rsidRPr="0036482B" w:rsidRDefault="006B3641" w:rsidP="00D51C0E">
            <w:pPr>
              <w:rPr>
                <w:rFonts w:ascii="Arial" w:hAnsi="Arial" w:cs="Arial"/>
                <w:szCs w:val="20"/>
              </w:rPr>
            </w:pPr>
          </w:p>
          <w:p w14:paraId="6A764BB5" w14:textId="77777777" w:rsidR="00D51C0E" w:rsidRPr="0036482B" w:rsidRDefault="00D51C0E" w:rsidP="00D51C0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347E1" w14:textId="77777777" w:rsidR="006B3641" w:rsidRPr="0036482B" w:rsidRDefault="00DE5F4C" w:rsidP="00D51C0E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Contactpersoon - afdeling</w:t>
            </w:r>
            <w:r w:rsidR="006B3641" w:rsidRPr="0036482B">
              <w:rPr>
                <w:rFonts w:ascii="Arial" w:hAnsi="Arial" w:cs="Arial"/>
                <w:szCs w:val="20"/>
              </w:rPr>
              <w:t xml:space="preserve">: 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95682" w14:textId="77777777" w:rsidR="003B46B1" w:rsidRPr="0036482B" w:rsidRDefault="003B46B1" w:rsidP="00D51C0E">
            <w:pPr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05DDDF1F" w14:textId="77777777" w:rsidTr="0036482B">
        <w:trPr>
          <w:trHeight w:val="227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CBFFEE" w14:textId="77777777" w:rsidR="006B3641" w:rsidRPr="0036482B" w:rsidRDefault="006B3641" w:rsidP="00D51C0E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Adres: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64A11" w14:textId="77777777" w:rsidR="003B46B1" w:rsidRPr="0036482B" w:rsidRDefault="003B46B1" w:rsidP="00D51C0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4F44AB6" w14:textId="77777777" w:rsidR="006B3641" w:rsidRPr="0036482B" w:rsidRDefault="006B3641" w:rsidP="00D51C0E">
            <w:pPr>
              <w:rPr>
                <w:rFonts w:ascii="Arial" w:hAnsi="Arial" w:cs="Arial"/>
                <w:szCs w:val="20"/>
              </w:rPr>
            </w:pPr>
          </w:p>
          <w:p w14:paraId="6AE30E78" w14:textId="77777777" w:rsidR="00D51C0E" w:rsidRPr="0036482B" w:rsidRDefault="00D51C0E" w:rsidP="00D51C0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EF015" w14:textId="77777777" w:rsidR="006B3641" w:rsidRPr="0036482B" w:rsidRDefault="00DE5F4C" w:rsidP="00DE5F4C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Rekeningnr. - IBAN</w:t>
            </w:r>
            <w:r w:rsidR="006B3641" w:rsidRPr="0036482B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D0B0E" w14:textId="77777777" w:rsidR="003B46B1" w:rsidRPr="0036482B" w:rsidRDefault="003B46B1" w:rsidP="00D51C0E">
            <w:pPr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25EE9D26" w14:textId="77777777" w:rsidTr="0036482B">
        <w:trPr>
          <w:trHeight w:val="228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5633B" w14:textId="77777777" w:rsidR="006B3641" w:rsidRPr="0036482B" w:rsidRDefault="00DE5F4C" w:rsidP="00DE5F4C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Pc - w</w:t>
            </w:r>
            <w:r w:rsidR="006B3641" w:rsidRPr="0036482B">
              <w:rPr>
                <w:rFonts w:ascii="Arial" w:hAnsi="Arial" w:cs="Arial"/>
                <w:szCs w:val="20"/>
              </w:rPr>
              <w:t>oonplaats: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CA666" w14:textId="77777777" w:rsidR="003B46B1" w:rsidRPr="0036482B" w:rsidRDefault="003B46B1" w:rsidP="00D51C0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F087A56" w14:textId="77777777" w:rsidR="006B3641" w:rsidRPr="0036482B" w:rsidRDefault="006B3641" w:rsidP="00D51C0E">
            <w:pPr>
              <w:rPr>
                <w:rFonts w:ascii="Arial" w:hAnsi="Arial" w:cs="Arial"/>
                <w:szCs w:val="20"/>
              </w:rPr>
            </w:pPr>
          </w:p>
          <w:p w14:paraId="234A0292" w14:textId="77777777" w:rsidR="00D51C0E" w:rsidRPr="0036482B" w:rsidRDefault="00D51C0E" w:rsidP="00D51C0E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15FE5" w14:textId="77777777" w:rsidR="006B3641" w:rsidRPr="0036482B" w:rsidRDefault="00DE5F4C" w:rsidP="00DE5F4C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BSN - geboortedatum</w:t>
            </w:r>
            <w:r w:rsidR="006B3641" w:rsidRPr="0036482B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8D19E" w14:textId="77777777" w:rsidR="003B46B1" w:rsidRPr="0036482B" w:rsidRDefault="003B46B1" w:rsidP="00D51C0E">
            <w:pPr>
              <w:rPr>
                <w:rFonts w:ascii="Arial" w:hAnsi="Arial" w:cs="Arial"/>
                <w:szCs w:val="20"/>
              </w:rPr>
            </w:pPr>
          </w:p>
        </w:tc>
      </w:tr>
    </w:tbl>
    <w:p w14:paraId="4E0F934B" w14:textId="77777777" w:rsidR="006B3641" w:rsidRPr="0036482B" w:rsidRDefault="006B3641" w:rsidP="006B3641">
      <w:pPr>
        <w:jc w:val="right"/>
        <w:rPr>
          <w:rFonts w:ascii="Arial" w:hAnsi="Arial" w:cs="Arial"/>
          <w:szCs w:val="20"/>
        </w:rPr>
      </w:pPr>
    </w:p>
    <w:p w14:paraId="469291F1" w14:textId="77777777" w:rsidR="00FE2BD2" w:rsidRPr="0036482B" w:rsidRDefault="00FE2BD2" w:rsidP="006B3641">
      <w:pPr>
        <w:jc w:val="right"/>
        <w:rPr>
          <w:rFonts w:ascii="Arial" w:hAnsi="Arial" w:cs="Arial"/>
          <w:szCs w:val="20"/>
        </w:rPr>
      </w:pPr>
    </w:p>
    <w:p w14:paraId="7FF5A164" w14:textId="77777777" w:rsidR="006B3641" w:rsidRPr="0036482B" w:rsidRDefault="006B3641" w:rsidP="006B3641">
      <w:pPr>
        <w:jc w:val="right"/>
        <w:rPr>
          <w:rFonts w:ascii="Arial" w:hAnsi="Arial" w:cs="Arial"/>
          <w:szCs w:val="20"/>
        </w:rPr>
      </w:pPr>
    </w:p>
    <w:tbl>
      <w:tblPr>
        <w:tblW w:w="1443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780"/>
        <w:gridCol w:w="3253"/>
        <w:gridCol w:w="1984"/>
        <w:gridCol w:w="1701"/>
        <w:gridCol w:w="1418"/>
        <w:gridCol w:w="1890"/>
        <w:gridCol w:w="2410"/>
      </w:tblGrid>
      <w:tr w:rsidR="006B3641" w:rsidRPr="0036482B" w14:paraId="1DBE6056" w14:textId="77777777" w:rsidTr="0036482B">
        <w:trPr>
          <w:cantSplit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D3D672D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1. Datum</w:t>
            </w:r>
          </w:p>
          <w:p w14:paraId="07ABE7EB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CC92F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2. Activiteit/project</w:t>
            </w:r>
          </w:p>
        </w:tc>
        <w:tc>
          <w:tcPr>
            <w:tcW w:w="198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EED5C" w14:textId="77777777" w:rsidR="006B3641" w:rsidRPr="0036482B" w:rsidRDefault="006B3641" w:rsidP="002E70F8">
            <w:pPr>
              <w:tabs>
                <w:tab w:val="left" w:pos="1063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3. Kilometervergoeding eigen auto (€0,19/km.)</w:t>
            </w:r>
          </w:p>
        </w:tc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4C1BC" w14:textId="77777777" w:rsidR="006B3641" w:rsidRPr="0036482B" w:rsidRDefault="006B3641" w:rsidP="002E70F8">
            <w:pPr>
              <w:tabs>
                <w:tab w:val="left" w:pos="1063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4. Kosten openbaar vervoer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8FE93" w14:textId="77777777" w:rsidR="006B3641" w:rsidRPr="0036482B" w:rsidRDefault="006B3641" w:rsidP="002E70F8">
            <w:pPr>
              <w:tabs>
                <w:tab w:val="left" w:pos="1063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5. Vacatiegeld</w:t>
            </w:r>
          </w:p>
        </w:tc>
        <w:tc>
          <w:tcPr>
            <w:tcW w:w="189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</w:tcPr>
          <w:p w14:paraId="332B0680" w14:textId="77777777" w:rsidR="006B3641" w:rsidRPr="0036482B" w:rsidRDefault="006B3641" w:rsidP="002E70F8">
            <w:pPr>
              <w:tabs>
                <w:tab w:val="left" w:pos="1063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6. Overige kosten</w:t>
            </w:r>
          </w:p>
        </w:tc>
        <w:tc>
          <w:tcPr>
            <w:tcW w:w="241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4A51FB7" w14:textId="77777777" w:rsidR="006B3641" w:rsidRPr="0036482B" w:rsidRDefault="006B3641" w:rsidP="002E70F8">
            <w:pPr>
              <w:tabs>
                <w:tab w:val="left" w:pos="1072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Totaalbedrag</w:t>
            </w:r>
          </w:p>
        </w:tc>
      </w:tr>
      <w:tr w:rsidR="006B3641" w:rsidRPr="0036482B" w14:paraId="7205B778" w14:textId="77777777" w:rsidTr="0036482B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2B828734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989A610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B49B4A" w14:textId="77777777" w:rsidR="006B3641" w:rsidRPr="0036482B" w:rsidRDefault="006B3641" w:rsidP="002E70F8">
            <w:pPr>
              <w:tabs>
                <w:tab w:val="decimal" w:pos="567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BB639CD" w14:textId="77777777" w:rsidR="006B3641" w:rsidRPr="0036482B" w:rsidRDefault="006B3641" w:rsidP="002E70F8">
            <w:pPr>
              <w:tabs>
                <w:tab w:val="decimal" w:pos="49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8D45818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</w:tcPr>
          <w:p w14:paraId="15447CD8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7F762210" w14:textId="77777777" w:rsidR="006B3641" w:rsidRPr="0036482B" w:rsidRDefault="007D7D55" w:rsidP="002E70F8">
            <w:pPr>
              <w:tabs>
                <w:tab w:val="decimal" w:pos="576"/>
              </w:tabs>
              <w:spacing w:before="60" w:after="60"/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€</w:t>
            </w:r>
          </w:p>
        </w:tc>
      </w:tr>
      <w:tr w:rsidR="006B3641" w:rsidRPr="0036482B" w14:paraId="2B280F16" w14:textId="77777777" w:rsidTr="0036482B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605C79F1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6BEFC6C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7E6AE52" w14:textId="77777777" w:rsidR="006B3641" w:rsidRPr="0036482B" w:rsidRDefault="006B3641" w:rsidP="002E70F8">
            <w:pPr>
              <w:tabs>
                <w:tab w:val="decimal" w:pos="567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7BA7FFD" w14:textId="77777777" w:rsidR="006B3641" w:rsidRPr="0036482B" w:rsidRDefault="006B3641" w:rsidP="002E70F8">
            <w:pPr>
              <w:tabs>
                <w:tab w:val="decimal" w:pos="49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8CD0504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</w:tcPr>
          <w:p w14:paraId="6C46712C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6570959A" w14:textId="77777777" w:rsidR="006B3641" w:rsidRPr="0036482B" w:rsidRDefault="006B3641" w:rsidP="002E70F8">
            <w:pPr>
              <w:tabs>
                <w:tab w:val="decimal" w:pos="57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3B0D1FE6" w14:textId="77777777" w:rsidTr="0036482B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3AD7862D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9433540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25ECE57" w14:textId="77777777" w:rsidR="006B3641" w:rsidRPr="0036482B" w:rsidRDefault="006B3641" w:rsidP="002E70F8">
            <w:pPr>
              <w:tabs>
                <w:tab w:val="decimal" w:pos="567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A1E9D46" w14:textId="77777777" w:rsidR="006B3641" w:rsidRPr="0036482B" w:rsidRDefault="006B3641" w:rsidP="002E70F8">
            <w:pPr>
              <w:tabs>
                <w:tab w:val="decimal" w:pos="49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3844CB6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</w:tcPr>
          <w:p w14:paraId="357FCA7E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02881EAA" w14:textId="77777777" w:rsidR="006B3641" w:rsidRPr="0036482B" w:rsidRDefault="006B3641" w:rsidP="002E70F8">
            <w:pPr>
              <w:tabs>
                <w:tab w:val="decimal" w:pos="57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7EDE8E9A" w14:textId="77777777" w:rsidTr="0036482B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018D809E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C8BF183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FBCE657" w14:textId="77777777" w:rsidR="006B3641" w:rsidRPr="0036482B" w:rsidRDefault="006B3641" w:rsidP="002E70F8">
            <w:pPr>
              <w:tabs>
                <w:tab w:val="decimal" w:pos="567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CDD5BFA" w14:textId="77777777" w:rsidR="006B3641" w:rsidRPr="0036482B" w:rsidRDefault="006B3641" w:rsidP="002E70F8">
            <w:pPr>
              <w:tabs>
                <w:tab w:val="decimal" w:pos="49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31E6924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</w:tcPr>
          <w:p w14:paraId="30B447AC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0F2E50CD" w14:textId="77777777" w:rsidR="006B3641" w:rsidRPr="0036482B" w:rsidRDefault="006B3641" w:rsidP="002E70F8">
            <w:pPr>
              <w:tabs>
                <w:tab w:val="decimal" w:pos="57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22770410" w14:textId="77777777" w:rsidTr="0036482B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3B11AABF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FD04485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3E161B4" w14:textId="77777777" w:rsidR="006B3641" w:rsidRPr="0036482B" w:rsidRDefault="006B3641" w:rsidP="002E70F8">
            <w:pPr>
              <w:tabs>
                <w:tab w:val="decimal" w:pos="567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86E29DB" w14:textId="77777777" w:rsidR="006B3641" w:rsidRPr="0036482B" w:rsidRDefault="006B3641" w:rsidP="002E70F8">
            <w:pPr>
              <w:tabs>
                <w:tab w:val="decimal" w:pos="49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488CE1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B5150CF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1995CA1A" w14:textId="77777777" w:rsidR="006B3641" w:rsidRPr="0036482B" w:rsidRDefault="006B3641" w:rsidP="002E70F8">
            <w:pPr>
              <w:tabs>
                <w:tab w:val="decimal" w:pos="57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6AE7362E" w14:textId="77777777" w:rsidTr="0036482B">
        <w:trPr>
          <w:cantSplit/>
        </w:trPr>
        <w:tc>
          <w:tcPr>
            <w:tcW w:w="178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4AE3B1A1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C2242D6" w14:textId="77777777" w:rsidR="006B3641" w:rsidRPr="0036482B" w:rsidRDefault="006B3641" w:rsidP="002E70F8">
            <w:pPr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96ABAF2" w14:textId="77777777" w:rsidR="006B3641" w:rsidRPr="0036482B" w:rsidRDefault="006B3641" w:rsidP="002E70F8">
            <w:pPr>
              <w:tabs>
                <w:tab w:val="decimal" w:pos="567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E92C063" w14:textId="77777777" w:rsidR="006B3641" w:rsidRPr="0036482B" w:rsidRDefault="006B3641" w:rsidP="002E70F8">
            <w:pPr>
              <w:tabs>
                <w:tab w:val="decimal" w:pos="49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EEB7414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49D0DC23" w14:textId="77777777" w:rsidR="006B3641" w:rsidRPr="0036482B" w:rsidRDefault="006B3641" w:rsidP="002E70F8">
            <w:pPr>
              <w:tabs>
                <w:tab w:val="decimal" w:pos="571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</w:tcPr>
          <w:p w14:paraId="6C99FF62" w14:textId="77777777" w:rsidR="006B3641" w:rsidRPr="0036482B" w:rsidRDefault="006B3641" w:rsidP="002E70F8">
            <w:pPr>
              <w:tabs>
                <w:tab w:val="decimal" w:pos="576"/>
              </w:tabs>
              <w:spacing w:before="60" w:after="60"/>
              <w:rPr>
                <w:rFonts w:ascii="Arial" w:hAnsi="Arial" w:cs="Arial"/>
                <w:szCs w:val="20"/>
              </w:rPr>
            </w:pPr>
          </w:p>
        </w:tc>
      </w:tr>
      <w:tr w:rsidR="006B3641" w:rsidRPr="0036482B" w14:paraId="288E84BE" w14:textId="77777777" w:rsidTr="0036482B">
        <w:trPr>
          <w:cantSplit/>
        </w:trPr>
        <w:tc>
          <w:tcPr>
            <w:tcW w:w="5033" w:type="dxa"/>
            <w:gridSpan w:val="2"/>
            <w:tcBorders>
              <w:top w:val="double" w:sz="6" w:space="0" w:color="auto"/>
            </w:tcBorders>
          </w:tcPr>
          <w:p w14:paraId="43166BFC" w14:textId="77777777" w:rsidR="006B3641" w:rsidRPr="0036482B" w:rsidRDefault="006B3641" w:rsidP="002E70F8">
            <w:pPr>
              <w:jc w:val="right"/>
              <w:rPr>
                <w:rFonts w:ascii="Arial" w:hAnsi="Arial" w:cs="Arial"/>
                <w:szCs w:val="20"/>
              </w:rPr>
            </w:pPr>
          </w:p>
        </w:tc>
        <w:tc>
          <w:tcPr>
            <w:tcW w:w="5103" w:type="dxa"/>
            <w:gridSpan w:val="3"/>
            <w:tcBorders>
              <w:top w:val="double" w:sz="6" w:space="0" w:color="auto"/>
            </w:tcBorders>
          </w:tcPr>
          <w:p w14:paraId="4E398454" w14:textId="77777777" w:rsidR="006B3641" w:rsidRPr="0036482B" w:rsidRDefault="006B3641" w:rsidP="002E70F8">
            <w:pPr>
              <w:jc w:val="right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top w:val="double" w:sz="6" w:space="0" w:color="auto"/>
              <w:right w:val="double" w:sz="6" w:space="0" w:color="auto"/>
            </w:tcBorders>
          </w:tcPr>
          <w:p w14:paraId="0F9665EE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</w:p>
          <w:p w14:paraId="17D12604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Totaal declaratie</w:t>
            </w:r>
          </w:p>
        </w:tc>
        <w:tc>
          <w:tcPr>
            <w:tcW w:w="2410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DAC3707" w14:textId="77777777" w:rsidR="007D7D55" w:rsidRPr="0036482B" w:rsidRDefault="007D7D55" w:rsidP="002E70F8">
            <w:pPr>
              <w:tabs>
                <w:tab w:val="decimal" w:pos="567"/>
              </w:tabs>
              <w:rPr>
                <w:rFonts w:ascii="Arial" w:hAnsi="Arial" w:cs="Arial"/>
                <w:szCs w:val="20"/>
              </w:rPr>
            </w:pPr>
          </w:p>
          <w:p w14:paraId="62C7DDA2" w14:textId="77777777" w:rsidR="006B3641" w:rsidRPr="0036482B" w:rsidRDefault="007D7D55" w:rsidP="002E70F8">
            <w:pPr>
              <w:tabs>
                <w:tab w:val="decimal" w:pos="567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€</w:t>
            </w:r>
          </w:p>
        </w:tc>
      </w:tr>
      <w:tr w:rsidR="006B3641" w:rsidRPr="0036482B" w14:paraId="14A5D3B0" w14:textId="77777777" w:rsidTr="0036482B">
        <w:trPr>
          <w:cantSplit/>
        </w:trPr>
        <w:tc>
          <w:tcPr>
            <w:tcW w:w="5033" w:type="dxa"/>
            <w:gridSpan w:val="2"/>
          </w:tcPr>
          <w:p w14:paraId="7E872E48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5103" w:type="dxa"/>
            <w:gridSpan w:val="3"/>
          </w:tcPr>
          <w:p w14:paraId="23078861" w14:textId="77777777" w:rsidR="006B3641" w:rsidRPr="0036482B" w:rsidRDefault="006B3641" w:rsidP="002E70F8">
            <w:pPr>
              <w:jc w:val="right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right w:val="double" w:sz="6" w:space="0" w:color="auto"/>
            </w:tcBorders>
          </w:tcPr>
          <w:p w14:paraId="7307AD67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</w:p>
          <w:p w14:paraId="08944327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 xml:space="preserve">Af: Ontvangen </w:t>
            </w:r>
          </w:p>
        </w:tc>
        <w:tc>
          <w:tcPr>
            <w:tcW w:w="2410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14:paraId="3AE0F706" w14:textId="77777777" w:rsidR="006B3641" w:rsidRPr="0036482B" w:rsidRDefault="006B3641" w:rsidP="002E70F8">
            <w:pPr>
              <w:tabs>
                <w:tab w:val="decimal" w:pos="567"/>
              </w:tabs>
              <w:rPr>
                <w:rFonts w:ascii="Arial" w:hAnsi="Arial" w:cs="Arial"/>
                <w:szCs w:val="20"/>
              </w:rPr>
            </w:pPr>
          </w:p>
          <w:p w14:paraId="6371826F" w14:textId="77777777" w:rsidR="007D7D55" w:rsidRPr="0036482B" w:rsidRDefault="007D7D55" w:rsidP="002E70F8">
            <w:pPr>
              <w:tabs>
                <w:tab w:val="decimal" w:pos="567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€</w:t>
            </w:r>
          </w:p>
        </w:tc>
      </w:tr>
      <w:tr w:rsidR="006B3641" w:rsidRPr="0036482B" w14:paraId="03DF388F" w14:textId="77777777" w:rsidTr="0036482B">
        <w:trPr>
          <w:cantSplit/>
        </w:trPr>
        <w:tc>
          <w:tcPr>
            <w:tcW w:w="5033" w:type="dxa"/>
            <w:gridSpan w:val="2"/>
          </w:tcPr>
          <w:p w14:paraId="38B6C7FA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5103" w:type="dxa"/>
            <w:gridSpan w:val="3"/>
          </w:tcPr>
          <w:p w14:paraId="57228EC5" w14:textId="77777777" w:rsidR="006B3641" w:rsidRPr="0036482B" w:rsidRDefault="006B3641" w:rsidP="002E70F8">
            <w:pPr>
              <w:jc w:val="right"/>
              <w:rPr>
                <w:rFonts w:ascii="Arial" w:hAnsi="Arial" w:cs="Arial"/>
                <w:szCs w:val="20"/>
              </w:rPr>
            </w:pPr>
          </w:p>
        </w:tc>
        <w:tc>
          <w:tcPr>
            <w:tcW w:w="1890" w:type="dxa"/>
            <w:tcBorders>
              <w:right w:val="double" w:sz="6" w:space="0" w:color="auto"/>
            </w:tcBorders>
          </w:tcPr>
          <w:p w14:paraId="63CC0A4F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</w:p>
          <w:p w14:paraId="25B46460" w14:textId="77777777" w:rsidR="006B3641" w:rsidRPr="0036482B" w:rsidRDefault="006B3641" w:rsidP="002E70F8">
            <w:pPr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 xml:space="preserve">TE BETALEN </w:t>
            </w:r>
          </w:p>
        </w:tc>
        <w:tc>
          <w:tcPr>
            <w:tcW w:w="2410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147B6B07" w14:textId="77777777" w:rsidR="006B3641" w:rsidRPr="0036482B" w:rsidRDefault="006B3641" w:rsidP="002E70F8">
            <w:pPr>
              <w:tabs>
                <w:tab w:val="decimal" w:pos="567"/>
              </w:tabs>
              <w:rPr>
                <w:rFonts w:ascii="Arial" w:hAnsi="Arial" w:cs="Arial"/>
                <w:szCs w:val="20"/>
              </w:rPr>
            </w:pPr>
          </w:p>
          <w:p w14:paraId="5DC5AF34" w14:textId="77777777" w:rsidR="007D7D55" w:rsidRPr="0036482B" w:rsidRDefault="007D7D55" w:rsidP="002E70F8">
            <w:pPr>
              <w:tabs>
                <w:tab w:val="decimal" w:pos="567"/>
              </w:tabs>
              <w:rPr>
                <w:rFonts w:ascii="Arial" w:hAnsi="Arial" w:cs="Arial"/>
                <w:szCs w:val="20"/>
              </w:rPr>
            </w:pPr>
            <w:r w:rsidRPr="0036482B">
              <w:rPr>
                <w:rFonts w:ascii="Arial" w:hAnsi="Arial" w:cs="Arial"/>
                <w:szCs w:val="20"/>
              </w:rPr>
              <w:t>€</w:t>
            </w:r>
          </w:p>
        </w:tc>
      </w:tr>
    </w:tbl>
    <w:p w14:paraId="2589712F" w14:textId="77777777" w:rsidR="006B3641" w:rsidRPr="0036482B" w:rsidRDefault="006B3641" w:rsidP="006B3641">
      <w:pPr>
        <w:rPr>
          <w:rFonts w:ascii="Arial" w:hAnsi="Arial" w:cs="Arial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70"/>
        <w:gridCol w:w="8930"/>
      </w:tblGrid>
      <w:tr w:rsidR="00DE5F4C" w:rsidRPr="0036482B" w14:paraId="179EE2E7" w14:textId="77777777" w:rsidTr="00380860">
        <w:tc>
          <w:tcPr>
            <w:tcW w:w="5070" w:type="dxa"/>
          </w:tcPr>
          <w:p w14:paraId="24C7EA7F" w14:textId="77777777" w:rsidR="00DE5F4C" w:rsidRPr="0036482B" w:rsidRDefault="00DE5F4C" w:rsidP="002E70F8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0" w:type="dxa"/>
          </w:tcPr>
          <w:p w14:paraId="247BDC7C" w14:textId="7CB07123" w:rsidR="00DE5F4C" w:rsidRPr="0036482B" w:rsidRDefault="00CA49FB" w:rsidP="00CA49FB">
            <w:pPr>
              <w:rPr>
                <w:rFonts w:ascii="Arial" w:hAnsi="Arial" w:cs="Arial"/>
                <w:b/>
                <w:color w:val="C00000"/>
                <w:szCs w:val="20"/>
              </w:rPr>
            </w:pPr>
            <w:r w:rsidRPr="0036482B">
              <w:rPr>
                <w:rFonts w:ascii="Arial" w:hAnsi="Arial" w:cs="Arial"/>
                <w:b/>
                <w:color w:val="C00000"/>
                <w:szCs w:val="20"/>
              </w:rPr>
              <w:t xml:space="preserve">Deze declaratie opslaan als pdf en mailen naar </w:t>
            </w:r>
            <w:r w:rsidR="003C6854" w:rsidRPr="003C6854">
              <w:rPr>
                <w:rFonts w:ascii="Arial" w:hAnsi="Arial" w:cs="Arial"/>
                <w:b/>
                <w:color w:val="C00000"/>
                <w:szCs w:val="20"/>
              </w:rPr>
              <w:t>invoices@oneworld.nl</w:t>
            </w:r>
            <w:r w:rsidRPr="0036482B">
              <w:rPr>
                <w:rFonts w:ascii="Arial" w:hAnsi="Arial" w:cs="Arial"/>
                <w:b/>
                <w:color w:val="C00000"/>
                <w:szCs w:val="20"/>
              </w:rPr>
              <w:t xml:space="preserve"> met daarbij:</w:t>
            </w:r>
          </w:p>
          <w:p w14:paraId="3EC64C6D" w14:textId="77777777" w:rsidR="00CA49FB" w:rsidRPr="0036482B" w:rsidRDefault="00CA49FB" w:rsidP="00CA49FB">
            <w:pPr>
              <w:pStyle w:val="Lijstalinea"/>
              <w:numPr>
                <w:ilvl w:val="0"/>
                <w:numId w:val="23"/>
              </w:numPr>
              <w:jc w:val="left"/>
              <w:rPr>
                <w:rFonts w:ascii="Arial" w:hAnsi="Arial" w:cs="Arial"/>
                <w:color w:val="C00000"/>
              </w:rPr>
            </w:pPr>
            <w:r w:rsidRPr="0036482B">
              <w:rPr>
                <w:rFonts w:ascii="Arial" w:hAnsi="Arial" w:cs="Arial"/>
                <w:color w:val="C00000"/>
              </w:rPr>
              <w:t>Bonnen voor reis- en onkosten ingevoegd in dezelfde pdf (bijv. via pdfsam.org)</w:t>
            </w:r>
          </w:p>
          <w:p w14:paraId="586EC118" w14:textId="77777777" w:rsidR="00CA49FB" w:rsidRPr="0036482B" w:rsidRDefault="00CA49FB" w:rsidP="00CA49FB">
            <w:pPr>
              <w:pStyle w:val="Lijstalinea"/>
              <w:numPr>
                <w:ilvl w:val="0"/>
                <w:numId w:val="23"/>
              </w:numPr>
              <w:jc w:val="left"/>
              <w:rPr>
                <w:rFonts w:ascii="Arial" w:hAnsi="Arial" w:cs="Arial"/>
                <w:color w:val="C00000"/>
              </w:rPr>
            </w:pPr>
            <w:r w:rsidRPr="0036482B">
              <w:rPr>
                <w:rFonts w:ascii="Arial" w:hAnsi="Arial" w:cs="Arial"/>
                <w:color w:val="C00000"/>
              </w:rPr>
              <w:t>Kopie paspoort of ID-kaart (voor- en achterzijde) als aparte bijlage</w:t>
            </w:r>
          </w:p>
          <w:p w14:paraId="2BF2AB35" w14:textId="77777777" w:rsidR="00CA49FB" w:rsidRPr="0036482B" w:rsidRDefault="00CA49FB" w:rsidP="00CA49FB">
            <w:pPr>
              <w:rPr>
                <w:rFonts w:ascii="Arial" w:hAnsi="Arial" w:cs="Arial"/>
                <w:color w:val="C00000"/>
              </w:rPr>
            </w:pPr>
            <w:r w:rsidRPr="0036482B">
              <w:rPr>
                <w:rFonts w:ascii="Arial" w:hAnsi="Arial" w:cs="Arial"/>
                <w:color w:val="C00000"/>
              </w:rPr>
              <w:t>Uitbetaling binnen 30 dagen na declaratiedatum.</w:t>
            </w:r>
          </w:p>
        </w:tc>
      </w:tr>
    </w:tbl>
    <w:p w14:paraId="457378CE" w14:textId="77777777" w:rsidR="00921305" w:rsidRPr="0036482B" w:rsidRDefault="00921305" w:rsidP="00380860">
      <w:pPr>
        <w:rPr>
          <w:rFonts w:ascii="Arial" w:hAnsi="Arial" w:cs="Arial"/>
          <w:szCs w:val="20"/>
        </w:rPr>
      </w:pPr>
    </w:p>
    <w:sectPr w:rsidR="00921305" w:rsidRPr="0036482B" w:rsidSect="006B36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1134" w:right="1134" w:bottom="1134" w:left="1134" w:header="284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CAD11" w14:textId="77777777" w:rsidR="00EA6E2E" w:rsidRDefault="00EA6E2E" w:rsidP="006B3641">
      <w:r>
        <w:separator/>
      </w:r>
    </w:p>
  </w:endnote>
  <w:endnote w:type="continuationSeparator" w:id="0">
    <w:p w14:paraId="1C68FE3D" w14:textId="77777777" w:rsidR="00EA6E2E" w:rsidRDefault="00EA6E2E" w:rsidP="006B3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CC99B" w14:textId="77777777" w:rsidR="003C6854" w:rsidRDefault="003C685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627A" w14:textId="3F1442E3" w:rsidR="00380860" w:rsidRPr="0036482B" w:rsidRDefault="003C6854" w:rsidP="00380860">
    <w:pPr>
      <w:pStyle w:val="Voettekst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</w:rPr>
      <w:t>OneWorld Media</w:t>
    </w:r>
    <w:r w:rsidR="00380860" w:rsidRPr="0036482B">
      <w:rPr>
        <w:rFonts w:ascii="Arial" w:hAnsi="Arial" w:cs="Arial"/>
      </w:rPr>
      <w:t xml:space="preserve">, </w:t>
    </w:r>
    <w:r>
      <w:rPr>
        <w:rFonts w:ascii="Arial" w:hAnsi="Arial" w:cs="Arial"/>
        <w:sz w:val="18"/>
        <w:szCs w:val="18"/>
      </w:rPr>
      <w:t>Kanaalstraat 82A</w:t>
    </w:r>
    <w:r w:rsidR="00F57A36" w:rsidRPr="0036482B">
      <w:rPr>
        <w:rFonts w:ascii="Arial" w:hAnsi="Arial" w:cs="Arial"/>
        <w:sz w:val="18"/>
        <w:szCs w:val="18"/>
      </w:rPr>
      <w:t xml:space="preserve">, </w:t>
    </w:r>
    <w:r w:rsidR="00C51B62">
      <w:rPr>
        <w:rFonts w:ascii="Arial" w:hAnsi="Arial" w:cs="Arial"/>
        <w:sz w:val="18"/>
        <w:szCs w:val="18"/>
      </w:rPr>
      <w:t>1054XL</w:t>
    </w:r>
    <w:r w:rsidR="00380860" w:rsidRPr="0036482B">
      <w:rPr>
        <w:rFonts w:ascii="Arial" w:hAnsi="Arial" w:cs="Arial"/>
        <w:sz w:val="18"/>
        <w:szCs w:val="18"/>
      </w:rPr>
      <w:t xml:space="preserve"> Amsterdam, 08</w:t>
    </w:r>
    <w:r w:rsidR="00CA49FB" w:rsidRPr="0036482B">
      <w:rPr>
        <w:rFonts w:ascii="Arial" w:hAnsi="Arial" w:cs="Arial"/>
        <w:sz w:val="18"/>
        <w:szCs w:val="18"/>
      </w:rPr>
      <w:t>5</w:t>
    </w:r>
    <w:r w:rsidR="00380860" w:rsidRPr="0036482B">
      <w:rPr>
        <w:rFonts w:ascii="Arial" w:hAnsi="Arial" w:cs="Arial"/>
        <w:sz w:val="18"/>
        <w:szCs w:val="18"/>
      </w:rPr>
      <w:t xml:space="preserve"> </w:t>
    </w:r>
    <w:r w:rsidR="00CA49FB" w:rsidRPr="0036482B">
      <w:rPr>
        <w:rFonts w:ascii="Arial" w:hAnsi="Arial" w:cs="Arial"/>
        <w:sz w:val="18"/>
        <w:szCs w:val="18"/>
      </w:rPr>
      <w:t>0166 044</w:t>
    </w:r>
    <w:r w:rsidR="00380860" w:rsidRPr="0036482B">
      <w:rPr>
        <w:rFonts w:ascii="Arial" w:hAnsi="Arial" w:cs="Arial"/>
        <w:sz w:val="18"/>
        <w:szCs w:val="18"/>
      </w:rPr>
      <w:t xml:space="preserve">, www.oneworld.nl, </w:t>
    </w:r>
    <w:r>
      <w:rPr>
        <w:rFonts w:ascii="Arial" w:hAnsi="Arial" w:cs="Arial"/>
        <w:sz w:val="18"/>
        <w:szCs w:val="18"/>
      </w:rPr>
      <w:t>KvK</w:t>
    </w:r>
    <w:r w:rsidR="00380860" w:rsidRPr="0036482B">
      <w:rPr>
        <w:rFonts w:ascii="Arial" w:hAnsi="Arial" w:cs="Arial"/>
        <w:sz w:val="18"/>
        <w:szCs w:val="18"/>
      </w:rPr>
      <w:t xml:space="preserve"> 70335532</w:t>
    </w:r>
  </w:p>
  <w:p w14:paraId="74EAA3E1" w14:textId="0AC2607B" w:rsidR="00380860" w:rsidRDefault="00380860" w:rsidP="00380860">
    <w:pPr>
      <w:pStyle w:val="Voettekst"/>
      <w:tabs>
        <w:tab w:val="clear" w:pos="4536"/>
        <w:tab w:val="clear" w:pos="9072"/>
        <w:tab w:val="left" w:pos="223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67251" w14:textId="77777777" w:rsidR="003C6854" w:rsidRDefault="003C685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117D7" w14:textId="77777777" w:rsidR="00EA6E2E" w:rsidRDefault="00EA6E2E" w:rsidP="006B3641">
      <w:r>
        <w:separator/>
      </w:r>
    </w:p>
  </w:footnote>
  <w:footnote w:type="continuationSeparator" w:id="0">
    <w:p w14:paraId="46EB79EF" w14:textId="77777777" w:rsidR="00EA6E2E" w:rsidRDefault="00EA6E2E" w:rsidP="006B3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126F8" w14:textId="77777777" w:rsidR="003C6854" w:rsidRDefault="003C685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1E6F4" w14:textId="77777777" w:rsidR="00EE5C34" w:rsidRPr="009F3A94" w:rsidRDefault="006B3641" w:rsidP="009F3A94">
    <w:pPr>
      <w:pStyle w:val="Koptekst"/>
      <w:tabs>
        <w:tab w:val="clear" w:pos="4536"/>
        <w:tab w:val="center" w:pos="5954"/>
      </w:tabs>
    </w:pPr>
    <w:r>
      <w:rPr>
        <w:noProof/>
      </w:rPr>
      <mc:AlternateContent>
        <mc:Choice Requires="wpc">
          <w:drawing>
            <wp:inline distT="0" distB="0" distL="0" distR="0" wp14:anchorId="17B7EE80" wp14:editId="0A021478">
              <wp:extent cx="8982074" cy="1181100"/>
              <wp:effectExtent l="0" t="0" r="0" b="0"/>
              <wp:docPr id="10" name="Papier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905001" y="567971"/>
                          <a:ext cx="5170942" cy="570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81C83" w14:textId="77777777" w:rsidR="009F3A94" w:rsidRPr="0036482B" w:rsidRDefault="006B3641" w:rsidP="009F3A94">
                            <w:pPr>
                              <w:pStyle w:val="Kop1"/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36482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Declaratieformulier</w:t>
                            </w:r>
                            <w:r w:rsidRPr="0036482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6482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externen</w:t>
                            </w:r>
                          </w:p>
                          <w:p w14:paraId="3C9A8842" w14:textId="77777777" w:rsidR="009F3A94" w:rsidRDefault="00EA6E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Afbeelding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1"/>
                          <a:ext cx="1540870" cy="106260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17B7EE80" id="Papier 10" o:spid="_x0000_s1026" editas="canvas" style="width:707.25pt;height:93pt;mso-position-horizontal-relative:char;mso-position-vertical-relative:line" coordsize="89814,118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aQ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DI&#10;AAAAAQACAMgAAAABAAI4QklNBCYAAAAAAA4AAAAAAAAAAAAAP4AAADhCSU0EDQAAAAAABAAAAFo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GxQAAAABSZ2h0bG9uZwAACdE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A6B&#10;AAAAAQAAAKAAAABuAAAB4AAAzkAAAA5lABgAAf/Y/+0ADEFkb2JlX0NNAAL/7gAOQWRvYmUAZIAA&#10;AAAB/9sAhAAMCAgICQgMCQkMEQsKCxEVDwwMDxUYExMVExMYEQwMDAwMDBEMDAwMDAwMDAwMDAwM&#10;DAwMDAwMDAwMDAwMDAwMAQ0LCw0ODRAODhAUDg4OFBQODg4OFBEMDAwMDBERDAwMDAwMEQwMDAwM&#10;DAwMDAwMDAwMDAwMDAwMDAwMDAwMDAz/wAARCABu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f/i/+JJQ0NfUFJPRklMRQAGCo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/be&#10;8v/////////////////////////////////////////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l9///&#10;////////////////////////////////////+rSUsPb/////////////////////////////////&#10;////5pdvkuH/////////////////////////////////////+bOUr/X/////////////////////&#10;//////////////////nk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sGmyv//////////////////////////////////////uHpQf9H/////////////////////////&#10;///////////ilk0DWLr////////////////////////////////////RjWlKccf/////////////&#10;///////////////////////x0byYsu3////////////////////////////////////////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+/u7u/1/P//////////////////////////////&#10;///zr5uam56lrrq8xNTm///////////////////////////3l1RMT1RbZW6Al8Dn////////////&#10;////////////////rlQAGzZScIyry/b/////////////////////////////yms/Y3+dvN78////&#10;////////////////////////////55mDrMjn/////////////////////////////////////9vM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89814;height:11811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19050;top:5679;width:51709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<v:textbox>
                  <w:txbxContent>
                    <w:p w14:paraId="2DE81C83" w14:textId="77777777" w:rsidR="009F3A94" w:rsidRPr="0036482B" w:rsidRDefault="006B3641" w:rsidP="009F3A94">
                      <w:pPr>
                        <w:pStyle w:val="Kop1"/>
                        <w:spacing w:after="0"/>
                        <w:rPr>
                          <w:sz w:val="36"/>
                          <w:szCs w:val="36"/>
                        </w:rPr>
                      </w:pPr>
                      <w:r w:rsidRPr="0036482B">
                        <w:rPr>
                          <w:rFonts w:ascii="Arial" w:hAnsi="Arial" w:cs="Arial"/>
                          <w:sz w:val="36"/>
                          <w:szCs w:val="36"/>
                        </w:rPr>
                        <w:t>Declaratieformulier</w:t>
                      </w:r>
                      <w:r w:rsidRPr="0036482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36482B">
                        <w:rPr>
                          <w:rFonts w:ascii="Arial" w:hAnsi="Arial" w:cs="Arial"/>
                          <w:sz w:val="36"/>
                          <w:szCs w:val="36"/>
                        </w:rPr>
                        <w:t>externen</w:t>
                      </w:r>
                    </w:p>
                    <w:p w14:paraId="3C9A8842" w14:textId="77777777" w:rsidR="009F3A94" w:rsidRDefault="00EA6E2E"/>
                  </w:txbxContent>
                </v:textbox>
              </v:shape>
              <v:shape id="Afbeelding 4" o:spid="_x0000_s1029" type="#_x0000_t75" style="position:absolute;top:762;width:15408;height:10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">
                <v:imagedata r:id="rId2" o:title=""/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8D8AE" w14:textId="77777777" w:rsidR="003C6854" w:rsidRDefault="003C685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0511"/>
    <w:multiLevelType w:val="multilevel"/>
    <w:tmpl w:val="6D8AE374"/>
    <w:name w:val="NCDO nummering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3.1.1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4.1.1.1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5.1.1.1.1.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6.1.1.1.1.1.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7.1.1.1.1.1.1.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8.1.1.1.1.1.1.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9.1.1.1.1.1.1.1."/>
      <w:lvlJc w:val="left"/>
      <w:pPr>
        <w:ind w:left="794" w:hanging="794"/>
      </w:pPr>
      <w:rPr>
        <w:rFonts w:hint="default"/>
      </w:rPr>
    </w:lvl>
  </w:abstractNum>
  <w:abstractNum w:abstractNumId="1" w15:restartNumberingAfterBreak="0">
    <w:nsid w:val="09330AF8"/>
    <w:multiLevelType w:val="hybridMultilevel"/>
    <w:tmpl w:val="05468FDA"/>
    <w:lvl w:ilvl="0" w:tplc="41689CA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37C71"/>
    <w:multiLevelType w:val="hybridMultilevel"/>
    <w:tmpl w:val="9C562B00"/>
    <w:lvl w:ilvl="0" w:tplc="362A4E6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4D4AD6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C856D5"/>
    <w:multiLevelType w:val="hybridMultilevel"/>
    <w:tmpl w:val="D41CCCBE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CE2920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96C234A"/>
    <w:multiLevelType w:val="multilevel"/>
    <w:tmpl w:val="0413001D"/>
    <w:name w:val="NCDO huisstijl nummering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49F4239"/>
    <w:multiLevelType w:val="multilevel"/>
    <w:tmpl w:val="7DC206FA"/>
    <w:name w:val="NCDO huisstijl nummering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4" w:hanging="794"/>
      </w:pPr>
      <w:rPr>
        <w:rFonts w:hint="default"/>
      </w:rPr>
    </w:lvl>
  </w:abstractNum>
  <w:abstractNum w:abstractNumId="8" w15:restartNumberingAfterBreak="0">
    <w:nsid w:val="4F9248B5"/>
    <w:multiLevelType w:val="hybridMultilevel"/>
    <w:tmpl w:val="82F8C984"/>
    <w:lvl w:ilvl="0" w:tplc="5DB2CFD4">
      <w:start w:val="1"/>
      <w:numFmt w:val="decimal"/>
      <w:pStyle w:val="Opsomnrs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B60C44"/>
    <w:multiLevelType w:val="hybridMultilevel"/>
    <w:tmpl w:val="A942EE78"/>
    <w:lvl w:ilvl="0" w:tplc="1DB8A5AE">
      <w:start w:val="1"/>
      <w:numFmt w:val="bullet"/>
      <w:pStyle w:val="Opsomteke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B937B1"/>
    <w:multiLevelType w:val="multilevel"/>
    <w:tmpl w:val="7B8E9466"/>
    <w:name w:val="NCDO huisstijl nummering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4" w:hanging="794"/>
      </w:pPr>
      <w:rPr>
        <w:rFonts w:hint="default"/>
      </w:rPr>
    </w:lvl>
  </w:abstractNum>
  <w:abstractNum w:abstractNumId="11" w15:restartNumberingAfterBreak="0">
    <w:nsid w:val="5E2C0604"/>
    <w:multiLevelType w:val="hybridMultilevel"/>
    <w:tmpl w:val="353A75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B6A6F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0"/>
  </w:num>
  <w:num w:numId="5">
    <w:abstractNumId w:val="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5"/>
  </w:num>
  <w:num w:numId="9">
    <w:abstractNumId w:val="12"/>
  </w:num>
  <w:num w:numId="10">
    <w:abstractNumId w:val="12"/>
  </w:num>
  <w:num w:numId="11">
    <w:abstractNumId w:val="4"/>
  </w:num>
  <w:num w:numId="12">
    <w:abstractNumId w:val="2"/>
  </w:num>
  <w:num w:numId="13">
    <w:abstractNumId w:val="9"/>
  </w:num>
  <w:num w:numId="14">
    <w:abstractNumId w:val="8"/>
  </w:num>
  <w:num w:numId="15">
    <w:abstractNumId w:val="1"/>
  </w:num>
  <w:num w:numId="16">
    <w:abstractNumId w:val="12"/>
  </w:num>
  <w:num w:numId="17">
    <w:abstractNumId w:val="9"/>
  </w:num>
  <w:num w:numId="18">
    <w:abstractNumId w:val="8"/>
  </w:num>
  <w:num w:numId="19">
    <w:abstractNumId w:val="9"/>
  </w:num>
  <w:num w:numId="20">
    <w:abstractNumId w:val="8"/>
  </w:num>
  <w:num w:numId="21">
    <w:abstractNumId w:val="9"/>
  </w:num>
  <w:num w:numId="22">
    <w:abstractNumId w:val="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333"/>
    <w:rsid w:val="000A4333"/>
    <w:rsid w:val="000D2E6A"/>
    <w:rsid w:val="001104FF"/>
    <w:rsid w:val="00142505"/>
    <w:rsid w:val="001549A4"/>
    <w:rsid w:val="001641BD"/>
    <w:rsid w:val="00171060"/>
    <w:rsid w:val="001A6386"/>
    <w:rsid w:val="00230E45"/>
    <w:rsid w:val="00233BF0"/>
    <w:rsid w:val="00245434"/>
    <w:rsid w:val="002740A7"/>
    <w:rsid w:val="002C37BC"/>
    <w:rsid w:val="002C7CA6"/>
    <w:rsid w:val="002E2F0B"/>
    <w:rsid w:val="00323FAE"/>
    <w:rsid w:val="0036482B"/>
    <w:rsid w:val="00374CAB"/>
    <w:rsid w:val="00380860"/>
    <w:rsid w:val="00385AA5"/>
    <w:rsid w:val="003B46B1"/>
    <w:rsid w:val="003C6854"/>
    <w:rsid w:val="003D54F4"/>
    <w:rsid w:val="004236F9"/>
    <w:rsid w:val="004244CF"/>
    <w:rsid w:val="004629BD"/>
    <w:rsid w:val="00493E4E"/>
    <w:rsid w:val="004F55AA"/>
    <w:rsid w:val="00513E71"/>
    <w:rsid w:val="00555FD8"/>
    <w:rsid w:val="0058070A"/>
    <w:rsid w:val="00596079"/>
    <w:rsid w:val="005B2C51"/>
    <w:rsid w:val="0068042B"/>
    <w:rsid w:val="00684E86"/>
    <w:rsid w:val="006A624B"/>
    <w:rsid w:val="006B3641"/>
    <w:rsid w:val="006F12FB"/>
    <w:rsid w:val="0074316E"/>
    <w:rsid w:val="007D7D55"/>
    <w:rsid w:val="0087225D"/>
    <w:rsid w:val="008D1B9E"/>
    <w:rsid w:val="008F0713"/>
    <w:rsid w:val="00921305"/>
    <w:rsid w:val="00926856"/>
    <w:rsid w:val="0094229A"/>
    <w:rsid w:val="00981988"/>
    <w:rsid w:val="00A007F4"/>
    <w:rsid w:val="00A34A2D"/>
    <w:rsid w:val="00A918E7"/>
    <w:rsid w:val="00AD377F"/>
    <w:rsid w:val="00B126BD"/>
    <w:rsid w:val="00B17FA7"/>
    <w:rsid w:val="00B269FF"/>
    <w:rsid w:val="00B51ECE"/>
    <w:rsid w:val="00B6715E"/>
    <w:rsid w:val="00B73073"/>
    <w:rsid w:val="00B77F1C"/>
    <w:rsid w:val="00B81095"/>
    <w:rsid w:val="00BC11A2"/>
    <w:rsid w:val="00BF2B1F"/>
    <w:rsid w:val="00C12E2B"/>
    <w:rsid w:val="00C22523"/>
    <w:rsid w:val="00C2319B"/>
    <w:rsid w:val="00C44312"/>
    <w:rsid w:val="00C472E7"/>
    <w:rsid w:val="00C51B62"/>
    <w:rsid w:val="00C91FB3"/>
    <w:rsid w:val="00CA232C"/>
    <w:rsid w:val="00CA49FB"/>
    <w:rsid w:val="00CB1714"/>
    <w:rsid w:val="00CB1822"/>
    <w:rsid w:val="00CB1A8E"/>
    <w:rsid w:val="00CB7787"/>
    <w:rsid w:val="00CC47B0"/>
    <w:rsid w:val="00CC5034"/>
    <w:rsid w:val="00D11792"/>
    <w:rsid w:val="00D37377"/>
    <w:rsid w:val="00D40A2E"/>
    <w:rsid w:val="00D51C0E"/>
    <w:rsid w:val="00DE5F4C"/>
    <w:rsid w:val="00DF5FE7"/>
    <w:rsid w:val="00E80374"/>
    <w:rsid w:val="00E8381E"/>
    <w:rsid w:val="00E85C55"/>
    <w:rsid w:val="00EA6E2E"/>
    <w:rsid w:val="00ED1083"/>
    <w:rsid w:val="00ED233E"/>
    <w:rsid w:val="00EF681D"/>
    <w:rsid w:val="00F15FFF"/>
    <w:rsid w:val="00F57A36"/>
    <w:rsid w:val="00FA21FA"/>
    <w:rsid w:val="00FB16B8"/>
    <w:rsid w:val="00FE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64801"/>
  <w15:docId w15:val="{1EA9625F-31CC-4ED5-AEF5-102892BBB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theme="minorBidi"/>
        <w:lang w:val="nl-N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2" w:qFormat="1"/>
    <w:lsdException w:name="heading 3" w:uiPriority="3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NCDO"/>
    <w:qFormat/>
    <w:rsid w:val="006B3641"/>
    <w:pPr>
      <w:spacing w:line="240" w:lineRule="auto"/>
      <w:jc w:val="left"/>
    </w:pPr>
    <w:rPr>
      <w:rFonts w:ascii="Palatino Linotype" w:eastAsia="Times New Roman" w:hAnsi="Palatino Linotype" w:cs="Times New Roman"/>
      <w:szCs w:val="22"/>
      <w:lang w:eastAsia="nl-NL"/>
    </w:rPr>
  </w:style>
  <w:style w:type="paragraph" w:styleId="Kop1">
    <w:name w:val="heading 1"/>
    <w:aliases w:val="NCDOkop"/>
    <w:basedOn w:val="Standaard"/>
    <w:next w:val="Standaard"/>
    <w:link w:val="Kop1Char"/>
    <w:qFormat/>
    <w:rsid w:val="0058070A"/>
    <w:pPr>
      <w:keepNext/>
      <w:keepLines/>
      <w:spacing w:after="400" w:line="276" w:lineRule="auto"/>
      <w:jc w:val="both"/>
      <w:outlineLvl w:val="0"/>
    </w:pPr>
    <w:rPr>
      <w:rFonts w:ascii="Georgia" w:eastAsiaTheme="majorEastAsia" w:hAnsi="Georgia" w:cstheme="majorBidi"/>
      <w:bCs/>
      <w:sz w:val="40"/>
      <w:szCs w:val="28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58070A"/>
    <w:pPr>
      <w:keepNext/>
      <w:keepLines/>
      <w:spacing w:line="276" w:lineRule="auto"/>
      <w:jc w:val="both"/>
      <w:outlineLvl w:val="1"/>
    </w:pPr>
    <w:rPr>
      <w:rFonts w:ascii="Georgia" w:eastAsiaTheme="majorEastAsia" w:hAnsi="Georgia" w:cstheme="majorBidi"/>
      <w:bCs/>
      <w:sz w:val="24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3"/>
    <w:qFormat/>
    <w:rsid w:val="0058070A"/>
    <w:pPr>
      <w:keepNext/>
      <w:keepLines/>
      <w:spacing w:line="276" w:lineRule="auto"/>
      <w:jc w:val="both"/>
      <w:outlineLvl w:val="2"/>
    </w:pPr>
    <w:rPr>
      <w:rFonts w:ascii="Georgia" w:eastAsiaTheme="majorEastAsia" w:hAnsi="Georgia" w:cstheme="majorBidi"/>
      <w:bCs/>
      <w:szCs w:val="20"/>
      <w:lang w:eastAsia="en-US"/>
    </w:rPr>
  </w:style>
  <w:style w:type="paragraph" w:styleId="Kop4">
    <w:name w:val="heading 4"/>
    <w:basedOn w:val="Standaard"/>
    <w:next w:val="Standaard"/>
    <w:link w:val="Kop4Char"/>
    <w:uiPriority w:val="9"/>
    <w:semiHidden/>
    <w:rsid w:val="0068042B"/>
    <w:pPr>
      <w:keepNext/>
      <w:keepLines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accent1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4Char">
    <w:name w:val="Kop 4 Char"/>
    <w:basedOn w:val="Standaardalinea-lettertype"/>
    <w:link w:val="Kop4"/>
    <w:uiPriority w:val="9"/>
    <w:semiHidden/>
    <w:rsid w:val="0068042B"/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customStyle="1" w:styleId="Kop3Char">
    <w:name w:val="Kop 3 Char"/>
    <w:basedOn w:val="Standaardalinea-lettertype"/>
    <w:link w:val="Kop3"/>
    <w:uiPriority w:val="3"/>
    <w:rsid w:val="0058070A"/>
    <w:rPr>
      <w:rFonts w:eastAsiaTheme="majorEastAsia" w:cstheme="majorBidi"/>
      <w:bCs/>
    </w:rPr>
  </w:style>
  <w:style w:type="character" w:customStyle="1" w:styleId="Kop1Char">
    <w:name w:val="Kop 1 Char"/>
    <w:aliases w:val="NCDOkop Char"/>
    <w:basedOn w:val="Standaardalinea-lettertype"/>
    <w:link w:val="Kop1"/>
    <w:uiPriority w:val="1"/>
    <w:rsid w:val="0058070A"/>
    <w:rPr>
      <w:rFonts w:eastAsiaTheme="majorEastAsia" w:cstheme="majorBidi"/>
      <w:bCs/>
      <w:sz w:val="40"/>
      <w:szCs w:val="28"/>
    </w:rPr>
  </w:style>
  <w:style w:type="character" w:customStyle="1" w:styleId="Kop2Char">
    <w:name w:val="Kop 2 Char"/>
    <w:basedOn w:val="Standaardalinea-lettertype"/>
    <w:link w:val="Kop2"/>
    <w:uiPriority w:val="2"/>
    <w:rsid w:val="0058070A"/>
    <w:rPr>
      <w:rFonts w:eastAsiaTheme="majorEastAsia" w:cstheme="majorBidi"/>
      <w:bCs/>
      <w:sz w:val="24"/>
      <w:szCs w:val="26"/>
    </w:rPr>
  </w:style>
  <w:style w:type="paragraph" w:styleId="Lijstalinea">
    <w:name w:val="List Paragraph"/>
    <w:basedOn w:val="Standaard"/>
    <w:uiPriority w:val="34"/>
    <w:semiHidden/>
    <w:qFormat/>
    <w:rsid w:val="0058070A"/>
    <w:pPr>
      <w:spacing w:line="276" w:lineRule="auto"/>
      <w:ind w:left="720"/>
      <w:contextualSpacing/>
      <w:jc w:val="both"/>
    </w:pPr>
    <w:rPr>
      <w:rFonts w:ascii="Georgia" w:eastAsiaTheme="minorHAnsi" w:hAnsi="Georgia" w:cstheme="minorBidi"/>
      <w:szCs w:val="20"/>
      <w:lang w:eastAsia="en-US"/>
    </w:rPr>
  </w:style>
  <w:style w:type="paragraph" w:customStyle="1" w:styleId="Opsomtekens">
    <w:name w:val="Opsomtekens"/>
    <w:basedOn w:val="Lijstalinea"/>
    <w:qFormat/>
    <w:rsid w:val="001104FF"/>
    <w:pPr>
      <w:numPr>
        <w:numId w:val="21"/>
      </w:numPr>
      <w:ind w:left="567" w:hanging="567"/>
    </w:pPr>
  </w:style>
  <w:style w:type="paragraph" w:customStyle="1" w:styleId="Opsomnrs">
    <w:name w:val="Opsomnrs."/>
    <w:basedOn w:val="Opsomtekens"/>
    <w:qFormat/>
    <w:rsid w:val="001104FF"/>
    <w:pPr>
      <w:numPr>
        <w:numId w:val="22"/>
      </w:numPr>
      <w:ind w:left="567" w:hanging="567"/>
    </w:pPr>
    <w:rPr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B2C51"/>
    <w:pPr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2C5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rsid w:val="006B364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6B3641"/>
    <w:rPr>
      <w:rFonts w:ascii="Palatino Linotype" w:eastAsia="Times New Roman" w:hAnsi="Palatino Linotype" w:cs="Times New Roman"/>
      <w:szCs w:val="22"/>
      <w:lang w:eastAsia="nl-NL"/>
    </w:rPr>
  </w:style>
  <w:style w:type="paragraph" w:styleId="Voettekst">
    <w:name w:val="footer"/>
    <w:aliases w:val="NCDO ."/>
    <w:basedOn w:val="Standaard"/>
    <w:link w:val="VoettekstChar"/>
    <w:uiPriority w:val="99"/>
    <w:rsid w:val="006B364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aliases w:val="NCDO . Char"/>
    <w:basedOn w:val="Standaardalinea-lettertype"/>
    <w:link w:val="Voettekst"/>
    <w:uiPriority w:val="99"/>
    <w:rsid w:val="006B3641"/>
    <w:rPr>
      <w:rFonts w:ascii="Palatino Linotype" w:eastAsia="Times New Roman" w:hAnsi="Palatino Linotype" w:cs="Times New Roman"/>
      <w:szCs w:val="22"/>
      <w:lang w:eastAsia="nl-NL"/>
    </w:rPr>
  </w:style>
  <w:style w:type="table" w:styleId="Tabelraster">
    <w:name w:val="Table Grid"/>
    <w:basedOn w:val="Standaardtabel"/>
    <w:rsid w:val="006B3641"/>
    <w:pPr>
      <w:spacing w:line="240" w:lineRule="auto"/>
      <w:jc w:val="left"/>
    </w:pPr>
    <w:rPr>
      <w:rFonts w:ascii="Times New Roman" w:eastAsia="Times New Roman" w:hAnsi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A49FB"/>
    <w:rPr>
      <w:color w:val="000000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A49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off2010\Sjablonenlint\Declaratie-extern.dotm" TargetMode="External"/></Relationships>
</file>

<file path=word/theme/theme1.xml><?xml version="1.0" encoding="utf-8"?>
<a:theme xmlns:a="http://schemas.openxmlformats.org/drawingml/2006/main" name="NCDO Cluster1">
  <a:themeElements>
    <a:clrScheme name="Algemeen">
      <a:dk1>
        <a:srgbClr val="6D6868"/>
      </a:dk1>
      <a:lt1>
        <a:srgbClr val="FFFFFF"/>
      </a:lt1>
      <a:dk2>
        <a:srgbClr val="938E8C"/>
      </a:dk2>
      <a:lt2>
        <a:srgbClr val="EDEDEE"/>
      </a:lt2>
      <a:accent1>
        <a:srgbClr val="000000"/>
      </a:accent1>
      <a:accent2>
        <a:srgbClr val="6D6868"/>
      </a:accent2>
      <a:accent3>
        <a:srgbClr val="938E8C"/>
      </a:accent3>
      <a:accent4>
        <a:srgbClr val="B2ADAD"/>
      </a:accent4>
      <a:accent5>
        <a:srgbClr val="D1CBC9"/>
      </a:accent5>
      <a:accent6>
        <a:srgbClr val="4B4747"/>
      </a:accent6>
      <a:hlink>
        <a:srgbClr val="000000"/>
      </a:hlink>
      <a:folHlink>
        <a:srgbClr val="8A181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Declaratie-extern</Template>
  <TotalTime>3</TotalTime>
  <Pages>1</Pages>
  <Words>102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NCDO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Trisha Goossens</dc:creator>
  <cp:lastModifiedBy>Marte Hoogenboom</cp:lastModifiedBy>
  <cp:revision>2</cp:revision>
  <cp:lastPrinted>2012-06-26T09:40:00Z</cp:lastPrinted>
  <dcterms:created xsi:type="dcterms:W3CDTF">2021-11-09T09:15:00Z</dcterms:created>
  <dcterms:modified xsi:type="dcterms:W3CDTF">2021-11-09T09:15:00Z</dcterms:modified>
</cp:coreProperties>
</file>